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3325" w:type="dxa"/>
        <w:tblInd w:w="6660" w:type="dxa"/>
        <w:tblBorders>
          <w:insideH w:val="none" w:sz="0" w:space="0" w:color="auto"/>
        </w:tblBorders>
        <w:tblLook w:val="0480" w:firstRow="0" w:lastRow="0" w:firstColumn="1" w:lastColumn="0" w:noHBand="0" w:noVBand="1"/>
      </w:tblPr>
      <w:tblGrid>
        <w:gridCol w:w="3325"/>
      </w:tblGrid>
      <w:tr w:rsidR="00BD1983" w14:paraId="2363AB0E" w14:textId="77777777" w:rsidTr="001E43B7">
        <w:trPr>
          <w:cnfStyle w:val="000000100000" w:firstRow="0" w:lastRow="0" w:firstColumn="0" w:lastColumn="0" w:oddVBand="0" w:evenVBand="0" w:oddHBand="1" w:evenHBand="0"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vAlign w:val="top"/>
          </w:tcPr>
          <w:p w14:paraId="52F8F9FD" w14:textId="77777777" w:rsidR="00716A8F" w:rsidRDefault="00716A8F" w:rsidP="00AB18AF">
            <w:pPr>
              <w:pStyle w:val="LHPrimaryUnitName"/>
            </w:pPr>
            <w:r>
              <w:t xml:space="preserve">College of Liberal Arts </w:t>
            </w:r>
          </w:p>
          <w:p w14:paraId="4C88B8FB" w14:textId="64D4CE3E" w:rsidR="00BD1983" w:rsidRPr="00AB18AF" w:rsidRDefault="00716A8F" w:rsidP="00AB18AF">
            <w:pPr>
              <w:pStyle w:val="LHPrimaryUnitName"/>
            </w:pPr>
            <w:r>
              <w:t>and Sciences</w:t>
            </w:r>
          </w:p>
          <w:p w14:paraId="342D5BB0" w14:textId="36FC2E38" w:rsidR="00BD1983" w:rsidRPr="00AB18AF" w:rsidRDefault="000061A6" w:rsidP="00AB18AF">
            <w:pPr>
              <w:pStyle w:val="LHSubunitName"/>
            </w:pPr>
            <w:r>
              <w:t>(Department Name)</w:t>
            </w:r>
          </w:p>
          <w:p w14:paraId="2B4579F0" w14:textId="102A25D7" w:rsidR="00BD1983" w:rsidRPr="00E246D7" w:rsidRDefault="000061A6" w:rsidP="00E246D7">
            <w:pPr>
              <w:pStyle w:val="LHAddressInformation"/>
            </w:pPr>
            <w:r>
              <w:t>Department Campus Address</w:t>
            </w:r>
            <w:r w:rsidR="00BD1983" w:rsidRPr="00E246D7">
              <w:br/>
              <w:t>Iowa City, Iowa 52242-</w:t>
            </w:r>
            <w:r>
              <w:t>0000</w:t>
            </w:r>
            <w:r w:rsidR="00BD1983" w:rsidRPr="00E246D7">
              <w:br/>
              <w:t>319-</w:t>
            </w:r>
            <w:r>
              <w:t>384-XXXX</w:t>
            </w:r>
            <w:r w:rsidR="00716A8F">
              <w:t xml:space="preserve">    F</w:t>
            </w:r>
            <w:r w:rsidR="00716A8F">
              <w:rPr>
                <w:i/>
                <w:iCs/>
              </w:rPr>
              <w:t xml:space="preserve">ax </w:t>
            </w:r>
            <w:r w:rsidR="00716A8F">
              <w:t>319-335-</w:t>
            </w:r>
            <w:r>
              <w:t>XXXX</w:t>
            </w:r>
            <w:r w:rsidR="00BD1983" w:rsidRPr="00E246D7">
              <w:br/>
            </w:r>
            <w:r>
              <w:t>(departmental web address_</w:t>
            </w:r>
          </w:p>
        </w:tc>
      </w:tr>
    </w:tbl>
    <w:p w14:paraId="17924ABC" w14:textId="03B5E637" w:rsidR="00BD1983" w:rsidRPr="00033999" w:rsidRDefault="005C4515" w:rsidP="00E246D7">
      <w:pPr>
        <w:pStyle w:val="BodyText1"/>
      </w:pPr>
      <w:r w:rsidRPr="00033999">
        <w:rPr>
          <w:noProof/>
        </w:rPr>
        <mc:AlternateContent>
          <mc:Choice Requires="wpg">
            <w:drawing>
              <wp:anchor distT="0" distB="0" distL="114300" distR="114300" simplePos="0" relativeHeight="251659264" behindDoc="1" locked="0" layoutInCell="1" allowOverlap="1" wp14:anchorId="01D89C5E" wp14:editId="37B7A37F">
                <wp:simplePos x="0" y="0"/>
                <wp:positionH relativeFrom="margin">
                  <wp:posOffset>5080</wp:posOffset>
                </wp:positionH>
                <wp:positionV relativeFrom="page">
                  <wp:posOffset>740703</wp:posOffset>
                </wp:positionV>
                <wp:extent cx="2009832" cy="591127"/>
                <wp:effectExtent l="0" t="0" r="9525" b="0"/>
                <wp:wrapNone/>
                <wp:docPr id="2"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FE50E0" id="Group 2" o:spid="_x0000_s1026" alt="The University of Iowa" style="position:absolute;margin-left:.4pt;margin-top:58.3pt;width:158.25pt;height:46.55pt;z-index:-25165721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033999" w:rsidRPr="00033999">
        <w:fldChar w:fldCharType="begin"/>
      </w:r>
      <w:r w:rsidR="00033999" w:rsidRPr="00033999">
        <w:instrText xml:space="preserve"> DATE \@ "MMMM d, yyyy" </w:instrText>
      </w:r>
      <w:r w:rsidR="00033999" w:rsidRPr="00033999">
        <w:fldChar w:fldCharType="separate"/>
      </w:r>
      <w:r w:rsidR="00716A8F">
        <w:rPr>
          <w:noProof/>
        </w:rPr>
        <w:t>June 24, 2025</w:t>
      </w:r>
      <w:r w:rsidR="00033999" w:rsidRPr="00033999">
        <w:fldChar w:fldCharType="end"/>
      </w:r>
    </w:p>
    <w:p w14:paraId="3005AE93" w14:textId="77777777" w:rsidR="00BD1983" w:rsidRDefault="00BD1983" w:rsidP="00E246D7">
      <w:pPr>
        <w:pStyle w:val="BodyText1"/>
      </w:pPr>
    </w:p>
    <w:p w14:paraId="6249C8BD" w14:textId="2218E493" w:rsidR="00BD1983" w:rsidRPr="00E246D7" w:rsidRDefault="00BD1983" w:rsidP="00E246D7">
      <w:pPr>
        <w:pStyle w:val="BodyText1"/>
      </w:pPr>
      <w:r w:rsidRPr="00E246D7">
        <w:t>Name of Recipient</w:t>
      </w:r>
    </w:p>
    <w:p w14:paraId="43A6EE93" w14:textId="77777777" w:rsidR="00BD1983" w:rsidRPr="00E246D7" w:rsidRDefault="00BD1983" w:rsidP="00E246D7">
      <w:pPr>
        <w:pStyle w:val="BodyText1"/>
      </w:pPr>
      <w:r w:rsidRPr="00E246D7">
        <w:t>Title</w:t>
      </w:r>
    </w:p>
    <w:p w14:paraId="761B572A" w14:textId="77777777" w:rsidR="00BD1983" w:rsidRPr="00E246D7" w:rsidRDefault="00BD1983" w:rsidP="00E246D7">
      <w:pPr>
        <w:pStyle w:val="BodyText1"/>
      </w:pPr>
      <w:r w:rsidRPr="00E246D7">
        <w:t>Company</w:t>
      </w:r>
    </w:p>
    <w:p w14:paraId="11EBD754" w14:textId="36B12070" w:rsidR="00BD1983" w:rsidRPr="00E246D7" w:rsidRDefault="00BD1983" w:rsidP="00E246D7">
      <w:pPr>
        <w:pStyle w:val="BodyText1"/>
      </w:pPr>
      <w:r w:rsidRPr="00E246D7">
        <w:t>Street Address</w:t>
      </w:r>
      <w:r w:rsidR="00473270" w:rsidRPr="00E246D7">
        <w:tab/>
      </w:r>
      <w:r w:rsidR="005C4515" w:rsidRPr="00E246D7">
        <w:tab/>
      </w:r>
    </w:p>
    <w:p w14:paraId="1FB068BD" w14:textId="2F2B73EF" w:rsidR="00BD1983" w:rsidRPr="0050288A" w:rsidRDefault="00BD1983" w:rsidP="00E246D7">
      <w:pPr>
        <w:pStyle w:val="BodyText1"/>
      </w:pPr>
      <w:r w:rsidRPr="00E246D7">
        <w:t>City, S</w:t>
      </w:r>
      <w:r w:rsidR="00863495" w:rsidRPr="00E246D7">
        <w:t>T</w:t>
      </w:r>
      <w:r w:rsidRPr="00E246D7">
        <w:t xml:space="preserve"> Zip</w:t>
      </w:r>
    </w:p>
    <w:p w14:paraId="4DAEEF7A" w14:textId="489A0ED2" w:rsidR="00BD1983" w:rsidRPr="00BD1983" w:rsidRDefault="0050288A" w:rsidP="00E246D7">
      <w:pPr>
        <w:pStyle w:val="BodyText1"/>
      </w:pPr>
      <w:r>
        <w:tab/>
      </w:r>
    </w:p>
    <w:p w14:paraId="4B260CD6" w14:textId="77777777" w:rsidR="00BD1983" w:rsidRPr="00BD1983" w:rsidRDefault="00BD1983" w:rsidP="00E246D7">
      <w:pPr>
        <w:pStyle w:val="BodyText1"/>
      </w:pPr>
    </w:p>
    <w:p w14:paraId="0DC74EB4" w14:textId="77777777" w:rsidR="00BD1983" w:rsidRPr="00BD1983" w:rsidRDefault="00BD1983" w:rsidP="00E246D7">
      <w:pPr>
        <w:pStyle w:val="BodyText1"/>
      </w:pPr>
      <w:r w:rsidRPr="00BD1983">
        <w:t xml:space="preserve">Salutation [Name of Recipient], </w:t>
      </w:r>
      <w:r w:rsidRPr="00BD1983">
        <w:tab/>
      </w:r>
    </w:p>
    <w:p w14:paraId="32230484" w14:textId="77777777" w:rsidR="00BD1983" w:rsidRPr="00BD1983" w:rsidRDefault="00BD1983" w:rsidP="00E246D7">
      <w:pPr>
        <w:pStyle w:val="BodyText1"/>
      </w:pPr>
    </w:p>
    <w:p w14:paraId="081BFE0E" w14:textId="42A517D4" w:rsidR="00033999" w:rsidRPr="0050288A" w:rsidRDefault="00BD1983" w:rsidP="00E246D7">
      <w:pPr>
        <w:pStyle w:val="BodyText1"/>
      </w:pPr>
      <w:r w:rsidRPr="00BD1983">
        <w:t>[Message]</w:t>
      </w:r>
    </w:p>
    <w:p w14:paraId="001ECCC7" w14:textId="77777777" w:rsidR="00BD1983" w:rsidRPr="0050288A" w:rsidRDefault="00BD1983" w:rsidP="00E246D7">
      <w:pPr>
        <w:pStyle w:val="BodyText1"/>
      </w:pPr>
    </w:p>
    <w:p w14:paraId="38A29E66" w14:textId="77777777" w:rsidR="00BD1983" w:rsidRPr="0050288A" w:rsidRDefault="00BD1983" w:rsidP="00E246D7">
      <w:pPr>
        <w:pStyle w:val="BodyText1"/>
      </w:pPr>
      <w:r w:rsidRPr="0050288A">
        <w:t>Closing,</w:t>
      </w:r>
    </w:p>
    <w:p w14:paraId="51A37A0F" w14:textId="77777777" w:rsidR="00BD1983" w:rsidRPr="0050288A" w:rsidRDefault="00BD1983" w:rsidP="00E246D7">
      <w:pPr>
        <w:pStyle w:val="BodyText1"/>
      </w:pPr>
    </w:p>
    <w:p w14:paraId="078E72DC" w14:textId="77777777" w:rsidR="00BD1983" w:rsidRPr="0050288A" w:rsidRDefault="00BD1983" w:rsidP="00E246D7">
      <w:pPr>
        <w:pStyle w:val="BodyText1"/>
      </w:pPr>
      <w:r w:rsidRPr="0050288A">
        <w:tab/>
      </w:r>
    </w:p>
    <w:p w14:paraId="7ED91A7D" w14:textId="77777777" w:rsidR="00BD1983" w:rsidRPr="0050288A" w:rsidRDefault="00BD1983" w:rsidP="00E246D7">
      <w:pPr>
        <w:pStyle w:val="BodyText1"/>
      </w:pPr>
      <w:r w:rsidRPr="0050288A">
        <w:t>[Your Name]</w:t>
      </w:r>
    </w:p>
    <w:p w14:paraId="69DA32EE" w14:textId="77777777" w:rsidR="00BD1983" w:rsidRPr="0050288A" w:rsidRDefault="00BD1983" w:rsidP="00E246D7">
      <w:pPr>
        <w:pStyle w:val="BodyText1"/>
      </w:pPr>
      <w:r w:rsidRPr="0050288A">
        <w:t>[Title]</w:t>
      </w:r>
    </w:p>
    <w:p w14:paraId="4A852033" w14:textId="77777777" w:rsidR="00C841CE" w:rsidRPr="00BD1983" w:rsidRDefault="00C841CE" w:rsidP="00E246D7">
      <w:pPr>
        <w:pStyle w:val="BodyText1"/>
      </w:pPr>
    </w:p>
    <w:p w14:paraId="04D850CE" w14:textId="77777777" w:rsidR="0050288A" w:rsidRPr="00BD1983" w:rsidRDefault="0050288A" w:rsidP="00E246D7">
      <w:pPr>
        <w:pStyle w:val="BodyText1"/>
      </w:pPr>
    </w:p>
    <w:sectPr w:rsidR="0050288A" w:rsidRPr="00BD1983" w:rsidSect="00CE2F35">
      <w:headerReference w:type="even" r:id="rId8"/>
      <w:footerReference w:type="even" r:id="rId9"/>
      <w:pgSz w:w="12240" w:h="15840" w:code="1"/>
      <w:pgMar w:top="1080" w:right="1440" w:bottom="1080" w:left="144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18B8A0" w14:textId="77777777" w:rsidR="00F15720" w:rsidRDefault="00F15720" w:rsidP="00782F2B">
      <w:r>
        <w:separator/>
      </w:r>
    </w:p>
  </w:endnote>
  <w:endnote w:type="continuationSeparator" w:id="0">
    <w:p w14:paraId="2098063C" w14:textId="77777777" w:rsidR="00F15720" w:rsidRDefault="00F15720" w:rsidP="00782F2B">
      <w:r>
        <w:continuationSeparator/>
      </w:r>
    </w:p>
  </w:endnote>
  <w:endnote w:type="continuationNotice" w:id="1">
    <w:p w14:paraId="7AA713F7" w14:textId="77777777" w:rsidR="00F15720" w:rsidRDefault="00F157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5C06963B-02E9-3C43-BFB2-2E5914484FCB}"/>
  </w:font>
  <w:font w:name="Times New Roman">
    <w:panose1 w:val="02020603050405020304"/>
    <w:charset w:val="00"/>
    <w:family w:val="roman"/>
    <w:pitch w:val="variable"/>
    <w:sig w:usb0="E0002EFF" w:usb1="C000785B" w:usb2="00000009" w:usb3="00000000" w:csb0="000001FF" w:csb1="00000000"/>
    <w:embedRegular r:id="rId2" w:fontKey="{15BA911F-DCDE-204D-86FD-B7AE6E5EB6BD}"/>
    <w:embedBold r:id="rId3" w:fontKey="{22A24055-D4FB-F043-9B70-9F089BCAF78A}"/>
    <w:embedItalic r:id="rId4" w:fontKey="{E65E8C7C-85BB-4D46-A122-CA5A8551D54C}"/>
    <w:embedBoldItalic r:id="rId5" w:fontKey="{89C02108-C88C-DF46-80FC-E5C4F1C07803}"/>
  </w:font>
  <w:font w:name="Roboto">
    <w:panose1 w:val="020B0604020202020204"/>
    <w:charset w:val="00"/>
    <w:family w:val="auto"/>
    <w:pitch w:val="variable"/>
    <w:sig w:usb0="E00002FF" w:usb1="5000205B" w:usb2="00000020" w:usb3="00000000" w:csb0="0000019F" w:csb1="00000000"/>
    <w:embedRegular r:id="rId6" w:fontKey="{234E92CE-F198-6D48-95BE-D7F34B5DE288}"/>
    <w:embedBold r:id="rId7" w:fontKey="{F61B68FC-4216-B741-B77A-08EC4E63BF5F}"/>
    <w:embedItalic r:id="rId8" w:fontKey="{EB2CD99E-8E0E-DE45-80A2-1E3AB8CB9FF8}"/>
  </w:font>
  <w:font w:name="Arial">
    <w:panose1 w:val="020B0604020202020204"/>
    <w:charset w:val="00"/>
    <w:family w:val="swiss"/>
    <w:pitch w:val="variable"/>
    <w:sig w:usb0="E0002EFF" w:usb1="C000785B" w:usb2="00000009" w:usb3="00000000" w:csb0="000001FF" w:csb1="00000000"/>
    <w:embedRegular r:id="rId9" w:fontKey="{044E8BEA-372A-CD49-8CAB-5680D2F17EFA}"/>
    <w:embedBold r:id="rId10" w:fontKey="{9667C828-C98C-284F-B972-501B75F7B84F}"/>
    <w:embedItalic r:id="rId11" w:fontKey="{86D47453-4698-9642-9D39-407137CDAC91}"/>
  </w:font>
  <w:font w:name="Courier New">
    <w:panose1 w:val="02070309020205020404"/>
    <w:charset w:val="00"/>
    <w:family w:val="modern"/>
    <w:pitch w:val="fixed"/>
    <w:sig w:usb0="E0002EFF" w:usb1="C0007843" w:usb2="00000009" w:usb3="00000000" w:csb0="000001FF" w:csb1="00000000"/>
    <w:embedRegular r:id="rId12" w:fontKey="{594DF6A8-6A09-A64D-9FAA-CEDBB17E67D8}"/>
  </w:font>
  <w:font w:name="Wingdings">
    <w:panose1 w:val="05000000000000000000"/>
    <w:charset w:val="4D"/>
    <w:family w:val="decorative"/>
    <w:pitch w:val="variable"/>
    <w:sig w:usb0="00000003" w:usb1="00000000" w:usb2="00000000" w:usb3="00000000" w:csb0="80000001" w:csb1="00000000"/>
    <w:embedRegular r:id="rId13" w:fontKey="{54BCFAB9-0AB1-B644-96F4-DDB1D8AF3FCE}"/>
  </w:font>
  <w:font w:name="Verdana">
    <w:panose1 w:val="020B0604030504040204"/>
    <w:charset w:val="00"/>
    <w:family w:val="swiss"/>
    <w:pitch w:val="variable"/>
    <w:sig w:usb0="A10006FF" w:usb1="4000205B" w:usb2="00000010" w:usb3="00000000" w:csb0="0000019F" w:csb1="00000000"/>
    <w:embedRegular r:id="rId14" w:fontKey="{FD9A4D8A-5D90-194D-9E1E-D90357E8289D}"/>
  </w:font>
  <w:font w:name="Raleway">
    <w:panose1 w:val="020B0604020202020204"/>
    <w:charset w:val="4D"/>
    <w:family w:val="auto"/>
    <w:pitch w:val="variable"/>
    <w:sig w:usb0="A00002FF" w:usb1="5000205B" w:usb2="00000000" w:usb3="00000000" w:csb0="00000197" w:csb1="00000000"/>
    <w:embedRegular r:id="rId15" w:fontKey="{97744647-99F4-9E40-8A47-C64606D43A78}"/>
    <w:embedBold r:id="rId16" w:fontKey="{AB752F7C-B90A-EF41-961B-A88C763C762D}"/>
    <w:embedItalic r:id="rId17" w:fontKey="{5387E32B-DCDC-F348-B0AD-3C03E33492BE}"/>
  </w:font>
  <w:font w:name="Roboto Black">
    <w:panose1 w:val="02000000000000000000"/>
    <w:charset w:val="00"/>
    <w:family w:val="auto"/>
    <w:pitch w:val="variable"/>
    <w:sig w:usb0="E00002FF" w:usb1="5000205B" w:usb2="00000020" w:usb3="00000000" w:csb0="0000019F" w:csb1="00000000"/>
    <w:embedRegular r:id="rId18" w:fontKey="{746EB906-ED75-7F44-9FA4-D48F0E02CC6E}"/>
    <w:embedItalic r:id="rId19" w:fontKey="{A85C26C4-2176-AC43-942A-426380557189}"/>
  </w:font>
  <w:font w:name="Gotham Light">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21" w:fontKey="{E8725164-DE6D-364E-B692-6AECCEBE3550}"/>
  </w:font>
  <w:font w:name="Roboto (Body)">
    <w:altName w:val="Arial"/>
    <w:panose1 w:val="02000000000000000000"/>
    <w:charset w:val="00"/>
    <w:family w:val="auto"/>
    <w:pitch w:val="variable"/>
    <w:sig w:usb0="E00002FF" w:usb1="5000205B" w:usb2="00000020" w:usb3="00000000" w:csb0="0000019F" w:csb1="00000000"/>
    <w:embedRegular r:id="rId22" w:fontKey="{A929A997-85EF-8949-8118-CC7D473C0192}"/>
  </w:font>
  <w:font w:name="Raleway ExtraBold">
    <w:panose1 w:val="020B0604020202020204"/>
    <w:charset w:val="4D"/>
    <w:family w:val="auto"/>
    <w:pitch w:val="variable"/>
    <w:sig w:usb0="A00002FF" w:usb1="5000205B" w:usb2="00000000" w:usb3="00000000" w:csb0="00000197" w:csb1="00000000"/>
  </w:font>
  <w:font w:name="Raleway Medium">
    <w:panose1 w:val="020B0604020202020204"/>
    <w:charset w:val="4D"/>
    <w:family w:val="auto"/>
    <w:pitch w:val="variable"/>
    <w:sig w:usb0="A00002FF" w:usb1="5000205B" w:usb2="00000000" w:usb3="00000000" w:csb0="00000197" w:csb1="00000000"/>
  </w:font>
  <w:font w:name="AlineaSans-Regular">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01643" w14:textId="77777777" w:rsidR="00F15720" w:rsidRDefault="00F15720" w:rsidP="00782F2B">
      <w:r>
        <w:separator/>
      </w:r>
    </w:p>
  </w:footnote>
  <w:footnote w:type="continuationSeparator" w:id="0">
    <w:p w14:paraId="6F71AB14" w14:textId="77777777" w:rsidR="00F15720" w:rsidRDefault="00F15720" w:rsidP="00782F2B">
      <w:r>
        <w:continuationSeparator/>
      </w:r>
    </w:p>
  </w:footnote>
  <w:footnote w:type="continuationNotice" w:id="1">
    <w:p w14:paraId="4DE26ED0" w14:textId="77777777" w:rsidR="00F15720" w:rsidRDefault="00F1572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25pt;height:225pt" o:bullet="t">
        <v:imagedata r:id="rId1" o:title="s"/>
      </v:shape>
    </w:pict>
  </w:numPicBullet>
  <w:numPicBullet w:numPicBulletId="1">
    <w:pict>
      <v:shape id="_x0000_i1071" type="#_x0000_t75" style="width:934.7pt;height:954.65pt" o:bullet="t">
        <v:imagedata r:id="rId2" o:title="f"/>
      </v:shape>
    </w:pict>
  </w:numPicBullet>
  <w:numPicBullet w:numPicBulletId="2">
    <w:pict>
      <v:shape id="_x0000_i1072" type="#_x0000_t75" style="width:1564.05pt;height:448.05pt" o:bullet="t">
        <v:imagedata r:id="rId3" o:title="Untitled-1"/>
      </v:shape>
    </w:pict>
  </w:numPicBullet>
  <w:numPicBullet w:numPicBulletId="3">
    <w:pict>
      <v:shape id="_x0000_i1073" type="#_x0000_t75" style="width:392.15pt;height:393.4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1A6"/>
    <w:rsid w:val="00006949"/>
    <w:rsid w:val="00007CEE"/>
    <w:rsid w:val="000130F7"/>
    <w:rsid w:val="00024148"/>
    <w:rsid w:val="00033999"/>
    <w:rsid w:val="00042678"/>
    <w:rsid w:val="0004377D"/>
    <w:rsid w:val="0005159A"/>
    <w:rsid w:val="00056A8B"/>
    <w:rsid w:val="00064050"/>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34C19"/>
    <w:rsid w:val="002377BE"/>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520B0"/>
    <w:rsid w:val="00463255"/>
    <w:rsid w:val="00471717"/>
    <w:rsid w:val="004728F5"/>
    <w:rsid w:val="00473270"/>
    <w:rsid w:val="00486CAE"/>
    <w:rsid w:val="00497911"/>
    <w:rsid w:val="004B33EC"/>
    <w:rsid w:val="004C3DB5"/>
    <w:rsid w:val="004C4C72"/>
    <w:rsid w:val="004C5F30"/>
    <w:rsid w:val="004E3AF8"/>
    <w:rsid w:val="004E6E12"/>
    <w:rsid w:val="004F1E84"/>
    <w:rsid w:val="004F6F63"/>
    <w:rsid w:val="0050288A"/>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11A"/>
    <w:rsid w:val="00574863"/>
    <w:rsid w:val="00576D2D"/>
    <w:rsid w:val="00577A5C"/>
    <w:rsid w:val="00584127"/>
    <w:rsid w:val="00586F0C"/>
    <w:rsid w:val="005905BB"/>
    <w:rsid w:val="00594FA0"/>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16A8F"/>
    <w:rsid w:val="00720F8A"/>
    <w:rsid w:val="00723AC7"/>
    <w:rsid w:val="00723C19"/>
    <w:rsid w:val="00731B0D"/>
    <w:rsid w:val="00735666"/>
    <w:rsid w:val="0073713F"/>
    <w:rsid w:val="00742404"/>
    <w:rsid w:val="00743E44"/>
    <w:rsid w:val="007448A2"/>
    <w:rsid w:val="00747801"/>
    <w:rsid w:val="00750E96"/>
    <w:rsid w:val="00752D2E"/>
    <w:rsid w:val="00772BC2"/>
    <w:rsid w:val="00781BD1"/>
    <w:rsid w:val="00782F2B"/>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4302"/>
    <w:rsid w:val="00A364F1"/>
    <w:rsid w:val="00A40FDC"/>
    <w:rsid w:val="00A41A85"/>
    <w:rsid w:val="00A47C3A"/>
    <w:rsid w:val="00A53861"/>
    <w:rsid w:val="00A615C9"/>
    <w:rsid w:val="00A622F1"/>
    <w:rsid w:val="00A62FFC"/>
    <w:rsid w:val="00A71192"/>
    <w:rsid w:val="00A83836"/>
    <w:rsid w:val="00A842EE"/>
    <w:rsid w:val="00A8626A"/>
    <w:rsid w:val="00AB18AF"/>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A5755"/>
    <w:rsid w:val="00BA5764"/>
    <w:rsid w:val="00BA5787"/>
    <w:rsid w:val="00BA640A"/>
    <w:rsid w:val="00BA776E"/>
    <w:rsid w:val="00BC1C65"/>
    <w:rsid w:val="00BC7926"/>
    <w:rsid w:val="00BC7D6D"/>
    <w:rsid w:val="00BD1983"/>
    <w:rsid w:val="00BD2785"/>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D0764"/>
    <w:rsid w:val="00CD222B"/>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E1589"/>
    <w:rsid w:val="00DE33A3"/>
    <w:rsid w:val="00DE5288"/>
    <w:rsid w:val="00DF1D14"/>
    <w:rsid w:val="00DF4164"/>
    <w:rsid w:val="00DF4191"/>
    <w:rsid w:val="00DF74E0"/>
    <w:rsid w:val="00E16C44"/>
    <w:rsid w:val="00E246D7"/>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720"/>
    <w:rsid w:val="00F2052D"/>
    <w:rsid w:val="00F25F8C"/>
    <w:rsid w:val="00F34569"/>
    <w:rsid w:val="00F47279"/>
    <w:rsid w:val="00F5057B"/>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1</TotalTime>
  <Pages>1</Pages>
  <Words>53</Words>
  <Characters>305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Hill, Benjamin A</cp:lastModifiedBy>
  <cp:revision>3</cp:revision>
  <cp:lastPrinted>2021-01-18T03:13:00Z</cp:lastPrinted>
  <dcterms:created xsi:type="dcterms:W3CDTF">2025-06-24T17:43:00Z</dcterms:created>
  <dcterms:modified xsi:type="dcterms:W3CDTF">2025-06-24T17:44:00Z</dcterms:modified>
  <cp:contentStatus/>
</cp:coreProperties>
</file>