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3325" w:type="dxa"/>
        <w:tblInd w:w="6660" w:type="dxa"/>
        <w:tblBorders>
          <w:insideH w:val="none" w:sz="0" w:space="0" w:color="auto"/>
        </w:tblBorders>
        <w:tblLook w:val="0480" w:firstRow="0" w:lastRow="0" w:firstColumn="1" w:lastColumn="0" w:noHBand="0" w:noVBand="1"/>
      </w:tblPr>
      <w:tblGrid>
        <w:gridCol w:w="3325"/>
      </w:tblGrid>
      <w:tr w:rsidR="00BD1983" w:rsidRPr="00496449" w14:paraId="2363AB0E" w14:textId="77777777" w:rsidTr="001E43B7">
        <w:trPr>
          <w:cnfStyle w:val="000000100000" w:firstRow="0" w:lastRow="0" w:firstColumn="0" w:lastColumn="0" w:oddVBand="0" w:evenVBand="0" w:oddHBand="1" w:evenHBand="0" w:firstRowFirstColumn="0" w:firstRowLastColumn="0" w:lastRowFirstColumn="0" w:lastRowLastColumn="0"/>
          <w:trHeight w:val="2052"/>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vAlign w:val="top"/>
          </w:tcPr>
          <w:p w14:paraId="52F8F9FD" w14:textId="77777777" w:rsidR="00716A8F" w:rsidRPr="00496449" w:rsidRDefault="00716A8F" w:rsidP="00AB18AF">
            <w:pPr>
              <w:pStyle w:val="LHPrimaryUnitName"/>
              <w:rPr>
                <w:rFonts w:ascii="Calibri" w:hAnsi="Calibri" w:cs="Calibri"/>
              </w:rPr>
            </w:pPr>
            <w:r w:rsidRPr="00496449">
              <w:rPr>
                <w:rFonts w:ascii="Calibri" w:hAnsi="Calibri" w:cs="Calibri"/>
              </w:rPr>
              <w:t xml:space="preserve">College of Liberal Arts </w:t>
            </w:r>
          </w:p>
          <w:p w14:paraId="4C88B8FB" w14:textId="64D4CE3E" w:rsidR="00BD1983" w:rsidRPr="00496449" w:rsidRDefault="00716A8F" w:rsidP="00AB18AF">
            <w:pPr>
              <w:pStyle w:val="LHPrimaryUnitName"/>
              <w:rPr>
                <w:rFonts w:ascii="Calibri" w:hAnsi="Calibri" w:cs="Calibri"/>
              </w:rPr>
            </w:pPr>
            <w:r w:rsidRPr="00496449">
              <w:rPr>
                <w:rFonts w:ascii="Calibri" w:hAnsi="Calibri" w:cs="Calibri"/>
              </w:rPr>
              <w:t>and Sciences</w:t>
            </w:r>
          </w:p>
          <w:p w14:paraId="342D5BB0" w14:textId="36FC2E38" w:rsidR="00BD1983" w:rsidRPr="00496449" w:rsidRDefault="000061A6" w:rsidP="00AB18AF">
            <w:pPr>
              <w:pStyle w:val="LHSubunitName"/>
              <w:rPr>
                <w:rFonts w:ascii="Calibri" w:hAnsi="Calibri" w:cs="Calibri"/>
                <w:sz w:val="20"/>
                <w:szCs w:val="20"/>
              </w:rPr>
            </w:pPr>
            <w:r w:rsidRPr="00496449">
              <w:rPr>
                <w:rFonts w:ascii="Calibri" w:hAnsi="Calibri" w:cs="Calibri"/>
                <w:sz w:val="20"/>
                <w:szCs w:val="20"/>
              </w:rPr>
              <w:t>(Department Name)</w:t>
            </w:r>
          </w:p>
          <w:p w14:paraId="2B4579F0" w14:textId="102A25D7" w:rsidR="00BD1983" w:rsidRPr="00496449" w:rsidRDefault="000061A6" w:rsidP="00E246D7">
            <w:pPr>
              <w:pStyle w:val="LHAddressInformation"/>
              <w:rPr>
                <w:rFonts w:ascii="Calibri" w:hAnsi="Calibri" w:cs="Calibri"/>
                <w:sz w:val="20"/>
                <w:szCs w:val="20"/>
              </w:rPr>
            </w:pPr>
            <w:r w:rsidRPr="00496449">
              <w:rPr>
                <w:rFonts w:ascii="Calibri" w:hAnsi="Calibri" w:cs="Calibri"/>
                <w:sz w:val="20"/>
                <w:szCs w:val="20"/>
              </w:rPr>
              <w:t>Department Campus Address</w:t>
            </w:r>
            <w:r w:rsidR="00BD1983" w:rsidRPr="00496449">
              <w:rPr>
                <w:rFonts w:ascii="Calibri" w:hAnsi="Calibri" w:cs="Calibri"/>
                <w:sz w:val="20"/>
                <w:szCs w:val="20"/>
              </w:rPr>
              <w:br/>
              <w:t>Iowa City, Iowa 52242-</w:t>
            </w:r>
            <w:r w:rsidRPr="00496449">
              <w:rPr>
                <w:rFonts w:ascii="Calibri" w:hAnsi="Calibri" w:cs="Calibri"/>
                <w:sz w:val="20"/>
                <w:szCs w:val="20"/>
              </w:rPr>
              <w:t>0000</w:t>
            </w:r>
            <w:r w:rsidR="00BD1983" w:rsidRPr="00496449">
              <w:rPr>
                <w:rFonts w:ascii="Calibri" w:hAnsi="Calibri" w:cs="Calibri"/>
                <w:sz w:val="20"/>
                <w:szCs w:val="20"/>
              </w:rPr>
              <w:br/>
              <w:t>319-</w:t>
            </w:r>
            <w:r w:rsidRPr="00496449">
              <w:rPr>
                <w:rFonts w:ascii="Calibri" w:hAnsi="Calibri" w:cs="Calibri"/>
                <w:sz w:val="20"/>
                <w:szCs w:val="20"/>
              </w:rPr>
              <w:t>384-XXXX</w:t>
            </w:r>
            <w:r w:rsidR="00716A8F" w:rsidRPr="00496449">
              <w:rPr>
                <w:rFonts w:ascii="Calibri" w:hAnsi="Calibri" w:cs="Calibri"/>
                <w:sz w:val="20"/>
                <w:szCs w:val="20"/>
              </w:rPr>
              <w:t xml:space="preserve">    F</w:t>
            </w:r>
            <w:r w:rsidR="00716A8F" w:rsidRPr="00496449">
              <w:rPr>
                <w:rFonts w:ascii="Calibri" w:hAnsi="Calibri" w:cs="Calibri"/>
                <w:i/>
                <w:iCs/>
                <w:sz w:val="20"/>
                <w:szCs w:val="20"/>
              </w:rPr>
              <w:t xml:space="preserve">ax </w:t>
            </w:r>
            <w:r w:rsidR="00716A8F" w:rsidRPr="00496449">
              <w:rPr>
                <w:rFonts w:ascii="Calibri" w:hAnsi="Calibri" w:cs="Calibri"/>
                <w:sz w:val="20"/>
                <w:szCs w:val="20"/>
              </w:rPr>
              <w:t>319-335-</w:t>
            </w:r>
            <w:r w:rsidRPr="00496449">
              <w:rPr>
                <w:rFonts w:ascii="Calibri" w:hAnsi="Calibri" w:cs="Calibri"/>
                <w:sz w:val="20"/>
                <w:szCs w:val="20"/>
              </w:rPr>
              <w:t>XXXX</w:t>
            </w:r>
            <w:r w:rsidR="00BD1983" w:rsidRPr="00496449">
              <w:rPr>
                <w:rFonts w:ascii="Calibri" w:hAnsi="Calibri" w:cs="Calibri"/>
                <w:sz w:val="20"/>
                <w:szCs w:val="20"/>
              </w:rPr>
              <w:br/>
            </w:r>
            <w:r w:rsidRPr="00496449">
              <w:rPr>
                <w:rFonts w:ascii="Calibri" w:hAnsi="Calibri" w:cs="Calibri"/>
                <w:sz w:val="20"/>
                <w:szCs w:val="20"/>
              </w:rPr>
              <w:t>(departmental web address_</w:t>
            </w:r>
          </w:p>
        </w:tc>
      </w:tr>
    </w:tbl>
    <w:p w14:paraId="1C796CEB" w14:textId="37DB8875" w:rsidR="0050587C" w:rsidRPr="00496449" w:rsidRDefault="0050587C" w:rsidP="0050587C">
      <w:pPr>
        <w:pStyle w:val="BodyText1"/>
        <w:rPr>
          <w:rFonts w:ascii="Calibri" w:eastAsia="Times New Roman" w:hAnsi="Calibri" w:cs="Calibri"/>
          <w:sz w:val="20"/>
        </w:rPr>
      </w:pPr>
      <w:r w:rsidRPr="00496449">
        <w:rPr>
          <w:rFonts w:ascii="Calibri" w:eastAsia="Times New Roman" w:hAnsi="Calibri" w:cs="Calibri"/>
          <w:sz w:val="20"/>
        </w:rPr>
        <w:t>[Student Name]</w:t>
      </w:r>
      <w:r w:rsidRPr="00496449">
        <w:rPr>
          <w:rFonts w:ascii="Calibri" w:eastAsia="Times New Roman" w:hAnsi="Calibri" w:cs="Calibri"/>
          <w:sz w:val="20"/>
        </w:rPr>
        <w:br/>
        <w:t>[Student Address]</w:t>
      </w:r>
      <w:r w:rsidRPr="00496449">
        <w:rPr>
          <w:rFonts w:ascii="Calibri" w:eastAsia="Times New Roman" w:hAnsi="Calibri" w:cs="Calibri"/>
          <w:sz w:val="20"/>
        </w:rPr>
        <w:br/>
        <w:t>[City, State, ZIP / Country]</w:t>
      </w:r>
    </w:p>
    <w:p w14:paraId="6DA6624F" w14:textId="77777777" w:rsidR="0050587C" w:rsidRPr="00496449" w:rsidRDefault="0050587C" w:rsidP="0050587C">
      <w:pPr>
        <w:pStyle w:val="BodyText1"/>
        <w:rPr>
          <w:rFonts w:ascii="Calibri" w:hAnsi="Calibri" w:cs="Calibri"/>
          <w:sz w:val="20"/>
        </w:rPr>
      </w:pPr>
    </w:p>
    <w:p w14:paraId="43AE9BB4" w14:textId="51CB6003" w:rsidR="0050587C" w:rsidRPr="00496449" w:rsidRDefault="0050587C" w:rsidP="0050587C">
      <w:pPr>
        <w:pStyle w:val="BodyText1"/>
        <w:rPr>
          <w:rFonts w:ascii="Calibri" w:hAnsi="Calibri" w:cs="Calibri"/>
          <w:sz w:val="20"/>
        </w:rPr>
      </w:pPr>
      <w:r w:rsidRPr="00496449">
        <w:rPr>
          <w:rFonts w:ascii="Calibri" w:hAnsi="Calibri" w:cs="Calibri"/>
          <w:sz w:val="20"/>
        </w:rPr>
        <w:fldChar w:fldCharType="begin"/>
      </w:r>
      <w:r w:rsidRPr="00496449">
        <w:rPr>
          <w:rFonts w:ascii="Calibri" w:hAnsi="Calibri" w:cs="Calibri"/>
          <w:sz w:val="20"/>
        </w:rPr>
        <w:instrText xml:space="preserve"> DATE \@ "MMMM d, yyyy" </w:instrText>
      </w:r>
      <w:r w:rsidRPr="00496449">
        <w:rPr>
          <w:rFonts w:ascii="Calibri" w:hAnsi="Calibri" w:cs="Calibri"/>
          <w:sz w:val="20"/>
        </w:rPr>
        <w:fldChar w:fldCharType="separate"/>
      </w:r>
      <w:r w:rsidR="000C54F3">
        <w:rPr>
          <w:rFonts w:ascii="Calibri" w:hAnsi="Calibri" w:cs="Calibri"/>
          <w:noProof/>
          <w:sz w:val="20"/>
        </w:rPr>
        <w:t>November 17, 2025</w:t>
      </w:r>
      <w:r w:rsidRPr="00496449">
        <w:rPr>
          <w:rFonts w:ascii="Calibri" w:hAnsi="Calibri" w:cs="Calibri"/>
          <w:sz w:val="20"/>
        </w:rPr>
        <w:fldChar w:fldCharType="end"/>
      </w:r>
    </w:p>
    <w:p w14:paraId="1509B03A" w14:textId="77777777" w:rsidR="0050587C" w:rsidRPr="00496449" w:rsidRDefault="0050587C" w:rsidP="0050587C">
      <w:pPr>
        <w:pStyle w:val="BodyText1"/>
        <w:rPr>
          <w:rFonts w:ascii="Calibri" w:hAnsi="Calibri" w:cs="Calibri"/>
          <w:sz w:val="20"/>
        </w:rPr>
      </w:pPr>
    </w:p>
    <w:p w14:paraId="79542EA3" w14:textId="2FBA603C" w:rsidR="0050587C" w:rsidRPr="00496449" w:rsidRDefault="0050587C" w:rsidP="0050587C">
      <w:pPr>
        <w:pStyle w:val="BodyText1"/>
        <w:rPr>
          <w:rFonts w:ascii="Calibri" w:hAnsi="Calibri" w:cs="Calibri"/>
          <w:sz w:val="20"/>
        </w:rPr>
      </w:pPr>
      <w:r w:rsidRPr="00496449">
        <w:rPr>
          <w:rFonts w:ascii="Calibri" w:eastAsia="Times New Roman" w:hAnsi="Calibri" w:cs="Calibri"/>
          <w:sz w:val="20"/>
        </w:rPr>
        <w:t xml:space="preserve">Dear </w:t>
      </w:r>
      <w:r w:rsidRPr="00496449">
        <w:rPr>
          <w:rFonts w:ascii="Calibri" w:hAnsi="Calibri" w:cs="Calibri"/>
          <w:noProof/>
          <w:sz w:val="20"/>
        </w:rPr>
        <mc:AlternateContent>
          <mc:Choice Requires="wpg">
            <w:drawing>
              <wp:anchor distT="0" distB="0" distL="114300" distR="114300" simplePos="0" relativeHeight="251659264" behindDoc="1" locked="0" layoutInCell="1" allowOverlap="1" wp14:anchorId="1F075D9F" wp14:editId="789F61B1">
                <wp:simplePos x="0" y="0"/>
                <wp:positionH relativeFrom="margin">
                  <wp:posOffset>5080</wp:posOffset>
                </wp:positionH>
                <wp:positionV relativeFrom="page">
                  <wp:posOffset>740703</wp:posOffset>
                </wp:positionV>
                <wp:extent cx="2009832" cy="591127"/>
                <wp:effectExtent l="0" t="0" r="9525" b="0"/>
                <wp:wrapNone/>
                <wp:docPr id="2"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B731FA0" id="Group 2" o:spid="_x0000_s1026" alt="The University of Iowa" style="position:absolute;margin-left:.4pt;margin-top:58.3pt;width:158.25pt;height:46.55pt;z-index:-251657216;mso-position-horizontal-relative:margin;mso-position-vertical-relative:page;mso-width-relative:margin;mso-height-relative:margin" coordorigin="6404,4589" coordsize="10668,31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">
                <v:group id="Graphic 1" o:spid="_x0000_s1027" style="position:absolute;left:6404;top:4589;width:10668;height:3048" coordorigin="6404,4589" coordsize="10668,3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Freeform: Shape 4" o:spid="_x0000_s1028" style="position:absolute;left:6404;top:4589;width:1333;height:3048;visibility:visible;mso-wrap-style:square;v-text-anchor:middle" coordsize="13335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&#13;&#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&#13;&#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&#13;&#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&#13;&#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Pr="00496449">
        <w:rPr>
          <w:rFonts w:ascii="Calibri" w:eastAsia="Times New Roman" w:hAnsi="Calibri" w:cs="Calibri"/>
          <w:sz w:val="20"/>
        </w:rPr>
        <w:t>[Student Name],</w:t>
      </w:r>
    </w:p>
    <w:p w14:paraId="2D8E170E" w14:textId="5EAC012F" w:rsidR="0050587C" w:rsidRPr="00496449" w:rsidRDefault="0050587C" w:rsidP="0050587C">
      <w:pPr>
        <w:spacing w:before="100" w:beforeAutospacing="1" w:after="100" w:afterAutospacing="1" w:line="240" w:lineRule="auto"/>
        <w:jc w:val="left"/>
        <w:rPr>
          <w:rFonts w:ascii="Calibri" w:eastAsia="Times New Roman" w:hAnsi="Calibri" w:cs="Calibri"/>
        </w:rPr>
      </w:pPr>
      <w:r w:rsidRPr="00496449">
        <w:rPr>
          <w:rFonts w:ascii="Calibri" w:eastAsia="Times New Roman" w:hAnsi="Calibri" w:cs="Calibri"/>
        </w:rPr>
        <w:t>Congratulations! On behalf of the [Department Name] in the College of Liberal Arts and Sciences, I am pleased to share that you have been recommended for admission to the [Program Name] for the [Fall/Spring] [Year] semester.</w:t>
      </w:r>
    </w:p>
    <w:p w14:paraId="5FF8FE19" w14:textId="60DB193B" w:rsidR="0050587C" w:rsidRPr="00496449" w:rsidRDefault="0050587C" w:rsidP="0050587C">
      <w:pPr>
        <w:spacing w:before="100" w:beforeAutospacing="1" w:after="100" w:afterAutospacing="1" w:line="240" w:lineRule="auto"/>
        <w:jc w:val="left"/>
        <w:rPr>
          <w:rFonts w:ascii="Calibri" w:eastAsia="Times New Roman" w:hAnsi="Calibri" w:cs="Calibri"/>
        </w:rPr>
      </w:pPr>
      <w:r w:rsidRPr="00496449">
        <w:rPr>
          <w:rFonts w:ascii="Calibri" w:eastAsia="Times New Roman" w:hAnsi="Calibri" w:cs="Calibri"/>
        </w:rPr>
        <w:t>You will soon receive an official acceptance email from the University of Iowa Office of Graduate Admissions. The message will have important details about your admission and instructions for confirming your enrollment. You will log into your Admissions Profile to confirm or decline your acceptance by [Deadline Date].</w:t>
      </w:r>
    </w:p>
    <w:p w14:paraId="065A9ED5" w14:textId="35FE3020" w:rsidR="0050587C" w:rsidRPr="00496449" w:rsidRDefault="00496449" w:rsidP="0050587C">
      <w:pPr>
        <w:spacing w:before="100" w:beforeAutospacing="1" w:after="100" w:afterAutospacing="1" w:line="240" w:lineRule="auto"/>
        <w:jc w:val="left"/>
        <w:rPr>
          <w:rFonts w:ascii="Calibri" w:eastAsia="Times New Roman" w:hAnsi="Calibri" w:cs="Calibri"/>
        </w:rPr>
      </w:pPr>
      <w:commentRangeStart w:id="0"/>
      <w:r w:rsidRPr="00496449">
        <w:rPr>
          <w:rFonts w:ascii="Calibri" w:hAnsi="Calibri" w:cs="Calibri"/>
        </w:rPr>
        <w:t>[</w:t>
      </w:r>
      <w:r w:rsidR="0050587C" w:rsidRPr="00496449">
        <w:rPr>
          <w:rFonts w:ascii="Calibri" w:hAnsi="Calibri" w:cs="Calibri"/>
        </w:rPr>
        <w:t>If</w:t>
      </w:r>
      <w:r w:rsidRPr="00496449">
        <w:rPr>
          <w:rFonts w:ascii="Calibri" w:hAnsi="Calibri" w:cs="Calibri"/>
        </w:rPr>
        <w:t>]</w:t>
      </w:r>
      <w:r w:rsidR="0050587C" w:rsidRPr="00496449">
        <w:rPr>
          <w:rFonts w:ascii="Calibri" w:hAnsi="Calibri" w:cs="Calibri"/>
        </w:rPr>
        <w:t xml:space="preserve"> you are being considered for a fellowship, assistantship, or other funding opportunity, you will receive a separate notification with details regarding your award.</w:t>
      </w:r>
      <w:r w:rsidR="0050587C" w:rsidRPr="00496449">
        <w:rPr>
          <w:rFonts w:ascii="Calibri" w:eastAsia="Times New Roman" w:hAnsi="Calibri" w:cs="Calibri"/>
        </w:rPr>
        <w:t xml:space="preserve"> </w:t>
      </w:r>
      <w:commentRangeEnd w:id="0"/>
      <w:r>
        <w:rPr>
          <w:rStyle w:val="CommentReference"/>
        </w:rPr>
        <w:commentReference w:id="0"/>
      </w:r>
    </w:p>
    <w:p w14:paraId="78B80DC1" w14:textId="7AF9573D" w:rsidR="0050587C" w:rsidRPr="00496449" w:rsidRDefault="0050587C" w:rsidP="0050587C">
      <w:pPr>
        <w:spacing w:before="100" w:beforeAutospacing="1" w:after="100" w:afterAutospacing="1" w:line="240" w:lineRule="auto"/>
        <w:jc w:val="left"/>
        <w:rPr>
          <w:rFonts w:ascii="Calibri" w:eastAsia="Times New Roman" w:hAnsi="Calibri" w:cs="Calibri"/>
        </w:rPr>
      </w:pPr>
      <w:r w:rsidRPr="00496449">
        <w:rPr>
          <w:rFonts w:ascii="Calibri" w:eastAsia="Times New Roman" w:hAnsi="Calibri" w:cs="Calibri"/>
        </w:rPr>
        <w:t>Academic orientation for new graduate students will begin in [Month/Date]. More details will be shared</w:t>
      </w:r>
      <w:r w:rsidR="005F347F" w:rsidRPr="00496449">
        <w:rPr>
          <w:rFonts w:ascii="Calibri" w:eastAsia="Times New Roman" w:hAnsi="Calibri" w:cs="Calibri"/>
        </w:rPr>
        <w:t xml:space="preserve"> </w:t>
      </w:r>
      <w:proofErr w:type="gramStart"/>
      <w:r w:rsidR="005F347F" w:rsidRPr="00496449">
        <w:rPr>
          <w:rFonts w:ascii="Calibri" w:eastAsia="Times New Roman" w:hAnsi="Calibri" w:cs="Calibri"/>
        </w:rPr>
        <w:t>in the near future</w:t>
      </w:r>
      <w:proofErr w:type="gramEnd"/>
      <w:r w:rsidR="005F347F" w:rsidRPr="00496449">
        <w:rPr>
          <w:rFonts w:ascii="Calibri" w:eastAsia="Times New Roman" w:hAnsi="Calibri" w:cs="Calibri"/>
        </w:rPr>
        <w:t xml:space="preserve">. </w:t>
      </w:r>
      <w:r w:rsidRPr="00496449">
        <w:rPr>
          <w:rFonts w:ascii="Calibri" w:eastAsia="Times New Roman" w:hAnsi="Calibri" w:cs="Calibri"/>
        </w:rPr>
        <w:t>If you have any questions about the program or graduate study at Iowa, please contact [Director of Graduate Studies</w:t>
      </w:r>
      <w:r w:rsidR="009B179B">
        <w:rPr>
          <w:rFonts w:ascii="Calibri" w:eastAsia="Times New Roman" w:hAnsi="Calibri" w:cs="Calibri"/>
        </w:rPr>
        <w:t>/Faculty Advisor</w:t>
      </w:r>
      <w:r w:rsidRPr="00496449">
        <w:rPr>
          <w:rFonts w:ascii="Calibri" w:eastAsia="Times New Roman" w:hAnsi="Calibri" w:cs="Calibri"/>
        </w:rPr>
        <w:t>] at [Email Address]. You can also explore faculty profiles and program details at [Department Website].</w:t>
      </w:r>
    </w:p>
    <w:p w14:paraId="357580BA" w14:textId="653BF769" w:rsidR="00C879E8" w:rsidRPr="00496449" w:rsidRDefault="00496449" w:rsidP="0050587C">
      <w:pPr>
        <w:spacing w:before="100" w:beforeAutospacing="1" w:after="100" w:afterAutospacing="1" w:line="240" w:lineRule="auto"/>
        <w:jc w:val="left"/>
        <w:rPr>
          <w:rFonts w:ascii="Calibri" w:eastAsia="Times New Roman" w:hAnsi="Calibri" w:cs="Calibri"/>
        </w:rPr>
      </w:pPr>
      <w:r w:rsidRPr="00496449">
        <w:rPr>
          <w:rFonts w:ascii="Calibri" w:eastAsia="Times New Roman" w:hAnsi="Calibri" w:cs="Calibri"/>
        </w:rPr>
        <w:t>We hope you will accept our offer and join us in [Iowa City/online] this [Fall/Spring]. We look forward to supporting your academic journey.</w:t>
      </w:r>
    </w:p>
    <w:p w14:paraId="04D850CE" w14:textId="5AD8C6C0" w:rsidR="0050288A" w:rsidRPr="00496449" w:rsidRDefault="0050587C" w:rsidP="0050587C">
      <w:pPr>
        <w:spacing w:before="100" w:beforeAutospacing="1" w:after="100" w:afterAutospacing="1" w:line="240" w:lineRule="auto"/>
        <w:jc w:val="left"/>
        <w:rPr>
          <w:rFonts w:ascii="Calibri" w:eastAsia="Times New Roman" w:hAnsi="Calibri" w:cs="Calibri"/>
        </w:rPr>
      </w:pPr>
      <w:r w:rsidRPr="00496449">
        <w:rPr>
          <w:rFonts w:ascii="Calibri" w:eastAsia="Times New Roman" w:hAnsi="Calibri" w:cs="Calibri"/>
        </w:rPr>
        <w:t>Warm regards,</w:t>
      </w:r>
      <w:r w:rsidRPr="00496449">
        <w:rPr>
          <w:rFonts w:ascii="Calibri" w:eastAsia="Times New Roman" w:hAnsi="Calibri" w:cs="Calibri"/>
        </w:rPr>
        <w:br/>
      </w:r>
      <w:r w:rsidRPr="00496449">
        <w:rPr>
          <w:rFonts w:ascii="Calibri" w:eastAsia="Times New Roman" w:hAnsi="Calibri" w:cs="Calibri"/>
          <w:b/>
          <w:bCs/>
        </w:rPr>
        <w:t>[Name]</w:t>
      </w:r>
      <w:r w:rsidRPr="00496449">
        <w:rPr>
          <w:rFonts w:ascii="Calibri" w:eastAsia="Times New Roman" w:hAnsi="Calibri" w:cs="Calibri"/>
        </w:rPr>
        <w:br/>
        <w:t>[Title, e.g., D</w:t>
      </w:r>
      <w:r w:rsidR="00496449">
        <w:rPr>
          <w:rFonts w:ascii="Calibri" w:eastAsia="Times New Roman" w:hAnsi="Calibri" w:cs="Calibri"/>
        </w:rPr>
        <w:t>epartmental Executive Officer</w:t>
      </w:r>
      <w:r w:rsidRPr="00496449">
        <w:rPr>
          <w:rFonts w:ascii="Calibri" w:eastAsia="Times New Roman" w:hAnsi="Calibri" w:cs="Calibri"/>
        </w:rPr>
        <w:t>]</w:t>
      </w:r>
      <w:r w:rsidRPr="00496449">
        <w:rPr>
          <w:rFonts w:ascii="Calibri" w:eastAsia="Times New Roman" w:hAnsi="Calibri" w:cs="Calibri"/>
        </w:rPr>
        <w:br/>
        <w:t>[Department Name]</w:t>
      </w:r>
      <w:r w:rsidRPr="00496449">
        <w:rPr>
          <w:rFonts w:ascii="Calibri" w:eastAsia="Times New Roman" w:hAnsi="Calibri" w:cs="Calibri"/>
        </w:rPr>
        <w:br/>
        <w:t>College of Liberal Arts and Sciences</w:t>
      </w:r>
      <w:r w:rsidRPr="00496449">
        <w:rPr>
          <w:rFonts w:ascii="Calibri" w:eastAsia="Times New Roman" w:hAnsi="Calibri" w:cs="Calibri"/>
        </w:rPr>
        <w:br/>
        <w:t>University of Iowa</w:t>
      </w:r>
    </w:p>
    <w:p w14:paraId="08A6F645" w14:textId="77777777" w:rsidR="0050587C" w:rsidRPr="00496449" w:rsidRDefault="0050587C">
      <w:pPr>
        <w:spacing w:before="100" w:beforeAutospacing="1" w:after="100" w:afterAutospacing="1" w:line="240" w:lineRule="auto"/>
        <w:jc w:val="left"/>
        <w:rPr>
          <w:rFonts w:ascii="Calibri" w:eastAsia="Times New Roman" w:hAnsi="Calibri" w:cs="Calibri"/>
        </w:rPr>
      </w:pPr>
    </w:p>
    <w:sectPr w:rsidR="0050587C" w:rsidRPr="00496449" w:rsidSect="00CE2F35">
      <w:headerReference w:type="even" r:id="rId12"/>
      <w:footerReference w:type="even" r:id="rId13"/>
      <w:pgSz w:w="12240" w:h="15840" w:code="1"/>
      <w:pgMar w:top="1080" w:right="1440" w:bottom="1080" w:left="1440" w:header="518" w:footer="51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hristiansen, Erika E" w:date="2025-11-14T09:27:00Z" w:initials="E">
    <w:p w14:paraId="77437CC1" w14:textId="4EA094E7" w:rsidR="00496449" w:rsidRDefault="00496449" w:rsidP="00496449">
      <w:pPr>
        <w:jc w:val="left"/>
      </w:pPr>
      <w:r>
        <w:rPr>
          <w:rStyle w:val="CommentReference"/>
        </w:rPr>
        <w:annotationRef/>
      </w:r>
      <w:r>
        <w:t>remove if not funded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7437C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9A9A5F7" w16cex:dateUtc="2025-11-14T15: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7437CC1" w16cid:durableId="69A9A5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FC055" w14:textId="77777777" w:rsidR="007D5161" w:rsidRDefault="007D5161" w:rsidP="00782F2B">
      <w:r>
        <w:separator/>
      </w:r>
    </w:p>
  </w:endnote>
  <w:endnote w:type="continuationSeparator" w:id="0">
    <w:p w14:paraId="35887E23" w14:textId="77777777" w:rsidR="007D5161" w:rsidRDefault="007D5161" w:rsidP="00782F2B">
      <w:r>
        <w:continuationSeparator/>
      </w:r>
    </w:p>
  </w:endnote>
  <w:endnote w:type="continuationNotice" w:id="1">
    <w:p w14:paraId="6CA43FB7" w14:textId="77777777" w:rsidR="007D5161" w:rsidRDefault="007D516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0335A7B-1A26-AA47-832B-D0554A2ADDA5}"/>
  </w:font>
  <w:font w:name="Times New Roman">
    <w:panose1 w:val="02020603050405020304"/>
    <w:charset w:val="00"/>
    <w:family w:val="roman"/>
    <w:pitch w:val="variable"/>
    <w:sig w:usb0="E0002EFF" w:usb1="C000785B" w:usb2="00000009" w:usb3="00000000" w:csb0="000001FF" w:csb1="00000000"/>
    <w:embedRegular r:id="rId2" w:fontKey="{E5285540-4426-EC4E-956B-A040843EC1F4}"/>
    <w:embedBold r:id="rId3" w:fontKey="{12837943-E111-004F-B4F3-B466D7A7E262}"/>
    <w:embedItalic r:id="rId4" w:fontKey="{EC0D2367-F3E6-8A4B-8E4A-B3CADDCE7675}"/>
    <w:embedBoldItalic r:id="rId5" w:fontKey="{1C2A0A27-CAFE-C347-A63A-189A69DE2476}"/>
  </w:font>
  <w:font w:name="Roboto">
    <w:panose1 w:val="02000000000000000000"/>
    <w:charset w:val="00"/>
    <w:family w:val="auto"/>
    <w:pitch w:val="variable"/>
    <w:sig w:usb0="E00002FF" w:usb1="5000205B" w:usb2="00000020" w:usb3="00000000" w:csb0="0000019F" w:csb1="00000000"/>
    <w:embedRegular r:id="rId6" w:fontKey="{D140D627-DEF7-DB45-AA4F-F67423E5616B}"/>
    <w:embedBold r:id="rId7" w:fontKey="{40B80176-CA41-5C41-9460-82D65B694053}"/>
    <w:embedItalic r:id="rId8" w:fontKey="{1A55BFD9-61F3-D641-BC66-0DB4C6B7F0E8}"/>
  </w:font>
  <w:font w:name="Arial">
    <w:panose1 w:val="020B0604020202020204"/>
    <w:charset w:val="00"/>
    <w:family w:val="swiss"/>
    <w:pitch w:val="variable"/>
    <w:sig w:usb0="E0002EFF" w:usb1="C000785B" w:usb2="00000009" w:usb3="00000000" w:csb0="000001FF" w:csb1="00000000"/>
    <w:embedRegular r:id="rId9" w:fontKey="{F0630236-A0F0-854A-A39A-14D0148A94C2}"/>
    <w:embedBold r:id="rId10" w:fontKey="{F95E8EE8-3DDE-D749-A666-1F3875B12F13}"/>
  </w:font>
  <w:font w:name="Courier New">
    <w:panose1 w:val="02070309020205020404"/>
    <w:charset w:val="00"/>
    <w:family w:val="modern"/>
    <w:pitch w:val="fixed"/>
    <w:sig w:usb0="E0002EFF" w:usb1="C0007843" w:usb2="00000009" w:usb3="00000000" w:csb0="000001FF" w:csb1="00000000"/>
    <w:embedRegular r:id="rId11" w:fontKey="{610A76ED-DB5E-B748-BAC8-37C0A8BE6FCB}"/>
  </w:font>
  <w:font w:name="Wingdings">
    <w:panose1 w:val="05000000000000000000"/>
    <w:charset w:val="4D"/>
    <w:family w:val="decorative"/>
    <w:pitch w:val="variable"/>
    <w:sig w:usb0="00000003" w:usb1="00000000" w:usb2="00000000" w:usb3="00000000" w:csb0="80000001" w:csb1="00000000"/>
    <w:embedRegular r:id="rId12" w:fontKey="{F9CCB54F-517D-9A47-B054-13A843E067C3}"/>
  </w:font>
  <w:font w:name="Verdana">
    <w:panose1 w:val="020B0604030504040204"/>
    <w:charset w:val="00"/>
    <w:family w:val="swiss"/>
    <w:pitch w:val="variable"/>
    <w:sig w:usb0="A10006FF" w:usb1="4000205B" w:usb2="00000010" w:usb3="00000000" w:csb0="0000019F" w:csb1="00000000"/>
    <w:embedRegular r:id="rId13" w:fontKey="{CD670550-6908-7E4D-A438-AE8CF49F94EB}"/>
  </w:font>
  <w:font w:name="Raleway">
    <w:panose1 w:val="00000000000000000000"/>
    <w:charset w:val="4D"/>
    <w:family w:val="auto"/>
    <w:pitch w:val="variable"/>
    <w:sig w:usb0="A00002FF" w:usb1="5000205B" w:usb2="00000000" w:usb3="00000000" w:csb0="00000197" w:csb1="00000000"/>
    <w:embedRegular r:id="rId14" w:fontKey="{B82DB4F5-511C-3D4A-8924-0AEFA12C7CF8}"/>
    <w:embedBold r:id="rId15" w:fontKey="{B9885519-7382-8B44-A60E-1A26D442836A}"/>
    <w:embedItalic r:id="rId16" w:fontKey="{3875B57C-42EE-C240-AB6C-1D38D16909FA}"/>
  </w:font>
  <w:font w:name="Roboto Black">
    <w:panose1 w:val="02000000000000000000"/>
    <w:charset w:val="00"/>
    <w:family w:val="auto"/>
    <w:pitch w:val="variable"/>
    <w:sig w:usb0="E00002FF" w:usb1="5000205B" w:usb2="00000020" w:usb3="00000000" w:csb0="0000019F" w:csb1="00000000"/>
    <w:embedRegular r:id="rId17" w:fontKey="{93E88B8A-6CEB-8949-A459-07AF8D45E0D5}"/>
    <w:embedItalic r:id="rId18" w:fontKey="{317E9582-69FF-C046-B088-44EDE6FEDED1}"/>
  </w:font>
  <w:font w:name="Gotham Light">
    <w:panose1 w:val="020B0604020202020204"/>
    <w:charset w:val="00"/>
    <w:family w:val="auto"/>
    <w:notTrueType/>
    <w:pitch w:val="variable"/>
    <w:sig w:usb0="A100007F" w:usb1="4000005B" w:usb2="00000000" w:usb3="00000000" w:csb0="0000009B" w:csb1="00000000"/>
  </w:font>
  <w:font w:name="Antonio">
    <w:panose1 w:val="02000503000000000000"/>
    <w:charset w:val="4D"/>
    <w:family w:val="auto"/>
    <w:pitch w:val="variable"/>
    <w:sig w:usb0="A00000EF" w:usb1="5000204B" w:usb2="00000000" w:usb3="00000000" w:csb0="00000093" w:csb1="00000000"/>
    <w:embedBold r:id="rId20" w:fontKey="{839E80A5-9983-7B4E-AF7D-B24802D1607B}"/>
  </w:font>
  <w:font w:name="Roboto (Body)">
    <w:altName w:val="Arial"/>
    <w:panose1 w:val="02000000000000000000"/>
    <w:charset w:val="00"/>
    <w:family w:val="auto"/>
    <w:pitch w:val="variable"/>
    <w:sig w:usb0="E00002FF" w:usb1="5000205B" w:usb2="00000020" w:usb3="00000000" w:csb0="0000019F" w:csb1="00000000"/>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 w:name="AlineaSans-Regular">
    <w:altName w:val="Calibri"/>
    <w:panose1 w:val="020B0604020202020204"/>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3" w:fontKey="{B3CF0F3D-C12B-F24C-AFFE-6C943ECB12BF}"/>
    <w:embedBold r:id="rId24" w:fontKey="{6E4C637E-E483-1947-953C-D4DC33D07053}"/>
    <w:embedItalic r:id="rId25" w:fontKey="{F431CC39-7051-8A42-B6E0-AFC7E158CA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6A5100" id="Straight Connector 33" o:spid="_x0000_s1026"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&#13;&#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1dq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&#13;&#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9C242" w14:textId="77777777" w:rsidR="007D5161" w:rsidRDefault="007D5161" w:rsidP="00782F2B">
      <w:r>
        <w:separator/>
      </w:r>
    </w:p>
  </w:footnote>
  <w:footnote w:type="continuationSeparator" w:id="0">
    <w:p w14:paraId="5921175B" w14:textId="77777777" w:rsidR="007D5161" w:rsidRDefault="007D5161" w:rsidP="00782F2B">
      <w:r>
        <w:continuationSeparator/>
      </w:r>
    </w:p>
  </w:footnote>
  <w:footnote w:type="continuationNotice" w:id="1">
    <w:p w14:paraId="74042609" w14:textId="77777777" w:rsidR="007D5161" w:rsidRDefault="007D516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">
                <v:imagedata r:id="rId2" o:title=""/>
              </v:shape>
              <v:line id="Straight Connector 24" o:spid="_x0000_s1028" style="position:absolute;flip:y;visibility:visible;mso-wrap-style:square" from="439,3341" to="55563,3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xGi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f0P+DsUzoCc/QIAAP//AwBQSwECLQAUAAYACAAAACEA2+H2y+4AAACFAQAAEwAAAAAA&#13;&#10;AAAAAAAAAAAAAAAAW0NvbnRlbnRfVHlwZXNdLnhtbFBLAQItABQABgAIAAAAIQBa9CxbvwAAABUB&#13;&#10;AAALAAAAAAAAAAAAAAAAAB8BAABfcmVscy8ucmVsc1BLAQItABQABgAIAAAAIQDyMxGiyAAAAOAA&#13;&#10;AAAPAAAAAAAAAAAAAAAAAAcCAABkcnMvZG93bnJldi54bWxQSwUGAAAAAAMAAwC3AAAA/AIAAAAA&#13;&#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225pt;height:225pt" o:bullet="t">
        <v:imagedata r:id="rId1" o:title="s"/>
      </v:shape>
    </w:pict>
  </w:numPicBullet>
  <w:numPicBullet w:numPicBulletId="1">
    <w:pict>
      <v:shape id="_x0000_i1103" type="#_x0000_t75" style="width:935pt;height:955pt" o:bullet="t">
        <v:imagedata r:id="rId2" o:title="f"/>
      </v:shape>
    </w:pict>
  </w:numPicBullet>
  <w:numPicBullet w:numPicBulletId="2">
    <w:pict>
      <v:shape id="_x0000_i1104" type="#_x0000_t75" style="width:1564pt;height:448pt" o:bullet="t">
        <v:imagedata r:id="rId3" o:title="Untitled-1"/>
      </v:shape>
    </w:pict>
  </w:numPicBullet>
  <w:numPicBullet w:numPicBulletId="3">
    <w:pict>
      <v:shape id="_x0000_i1105" type="#_x0000_t75" style="width:392pt;height:394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135A5"/>
    <w:multiLevelType w:val="multilevel"/>
    <w:tmpl w:val="83525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44F71CC"/>
    <w:multiLevelType w:val="multilevel"/>
    <w:tmpl w:val="51465480"/>
    <w:numStyleLink w:val="WRPbulletlist"/>
  </w:abstractNum>
  <w:abstractNum w:abstractNumId="12" w15:restartNumberingAfterBreak="0">
    <w:nsid w:val="104C6B6E"/>
    <w:multiLevelType w:val="multilevel"/>
    <w:tmpl w:val="51465480"/>
    <w:numStyleLink w:val="WRPbulletlist"/>
  </w:abstractNum>
  <w:abstractNum w:abstractNumId="13"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03398A"/>
    <w:multiLevelType w:val="multilevel"/>
    <w:tmpl w:val="51465480"/>
    <w:numStyleLink w:val="WRPbulletlist"/>
  </w:abstractNum>
  <w:abstractNum w:abstractNumId="18" w15:restartNumberingAfterBreak="0">
    <w:nsid w:val="289B6E5A"/>
    <w:multiLevelType w:val="multilevel"/>
    <w:tmpl w:val="51465480"/>
    <w:numStyleLink w:val="WRPbulletlist"/>
  </w:abstractNum>
  <w:abstractNum w:abstractNumId="19"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C600B3"/>
    <w:multiLevelType w:val="multilevel"/>
    <w:tmpl w:val="51465480"/>
    <w:numStyleLink w:val="WRPbulletlist"/>
  </w:abstractNum>
  <w:abstractNum w:abstractNumId="21"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2"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50CB4699"/>
    <w:multiLevelType w:val="multilevel"/>
    <w:tmpl w:val="51465480"/>
    <w:numStyleLink w:val="WRPbulletlist"/>
  </w:abstractNum>
  <w:abstractNum w:abstractNumId="30" w15:restartNumberingAfterBreak="0">
    <w:nsid w:val="52CE6FE3"/>
    <w:multiLevelType w:val="multilevel"/>
    <w:tmpl w:val="51465480"/>
    <w:numStyleLink w:val="WRPbulletlist"/>
  </w:abstractNum>
  <w:abstractNum w:abstractNumId="31"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5"/>
  </w:num>
  <w:num w:numId="2" w16cid:durableId="1066954801">
    <w:abstractNumId w:val="14"/>
  </w:num>
  <w:num w:numId="3" w16cid:durableId="1092966188">
    <w:abstractNumId w:val="23"/>
  </w:num>
  <w:num w:numId="4" w16cid:durableId="1883053338">
    <w:abstractNumId w:val="20"/>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9"/>
  </w:num>
  <w:num w:numId="6" w16cid:durableId="1470983">
    <w:abstractNumId w:val="13"/>
  </w:num>
  <w:num w:numId="7" w16cid:durableId="1188521220">
    <w:abstractNumId w:val="32"/>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7"/>
  </w:num>
  <w:num w:numId="9" w16cid:durableId="1420172463">
    <w:abstractNumId w:val="34"/>
  </w:num>
  <w:num w:numId="10" w16cid:durableId="1057360920">
    <w:abstractNumId w:val="18"/>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1"/>
  </w:num>
  <w:num w:numId="12" w16cid:durableId="1153907353">
    <w:abstractNumId w:val="11"/>
  </w:num>
  <w:num w:numId="13" w16cid:durableId="589236633">
    <w:abstractNumId w:val="12"/>
  </w:num>
  <w:num w:numId="14" w16cid:durableId="1964073703">
    <w:abstractNumId w:val="30"/>
  </w:num>
  <w:num w:numId="15" w16cid:durableId="2138453844">
    <w:abstractNumId w:val="29"/>
  </w:num>
  <w:num w:numId="16" w16cid:durableId="1152866361">
    <w:abstractNumId w:val="21"/>
  </w:num>
  <w:num w:numId="17" w16cid:durableId="814882107">
    <w:abstractNumId w:val="27"/>
  </w:num>
  <w:num w:numId="18" w16cid:durableId="3337320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8"/>
  </w:num>
  <w:num w:numId="20" w16cid:durableId="714699972">
    <w:abstractNumId w:val="16"/>
  </w:num>
  <w:num w:numId="21" w16cid:durableId="1572348824">
    <w:abstractNumId w:val="15"/>
  </w:num>
  <w:num w:numId="22" w16cid:durableId="619841146">
    <w:abstractNumId w:val="26"/>
  </w:num>
  <w:num w:numId="23" w16cid:durableId="154227967">
    <w:abstractNumId w:val="24"/>
  </w:num>
  <w:num w:numId="24" w16cid:durableId="1860730122">
    <w:abstractNumId w:val="33"/>
  </w:num>
  <w:num w:numId="25" w16cid:durableId="2026125192">
    <w:abstractNumId w:val="22"/>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984118274">
    <w:abstractNumId w:val="10"/>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ristiansen, Erika E">
    <w15:presenceInfo w15:providerId="AD" w15:userId="S::eechrist@uiowa.edu::0dd66776-8216-4edd-bed5-647614650b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1A6"/>
    <w:rsid w:val="00006949"/>
    <w:rsid w:val="00007CEE"/>
    <w:rsid w:val="000130F7"/>
    <w:rsid w:val="00024148"/>
    <w:rsid w:val="00033999"/>
    <w:rsid w:val="00042678"/>
    <w:rsid w:val="0004377D"/>
    <w:rsid w:val="0005159A"/>
    <w:rsid w:val="00056A8B"/>
    <w:rsid w:val="00064050"/>
    <w:rsid w:val="000B1215"/>
    <w:rsid w:val="000B1604"/>
    <w:rsid w:val="000B2187"/>
    <w:rsid w:val="000C06A6"/>
    <w:rsid w:val="000C3E88"/>
    <w:rsid w:val="000C54F3"/>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1E43B7"/>
    <w:rsid w:val="00200BAA"/>
    <w:rsid w:val="00205953"/>
    <w:rsid w:val="002059A5"/>
    <w:rsid w:val="00207055"/>
    <w:rsid w:val="002137DC"/>
    <w:rsid w:val="00223981"/>
    <w:rsid w:val="00234C19"/>
    <w:rsid w:val="002377BE"/>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F25"/>
    <w:rsid w:val="002E20CD"/>
    <w:rsid w:val="002E2C6A"/>
    <w:rsid w:val="002E2DA6"/>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3D7D"/>
    <w:rsid w:val="003F5DC2"/>
    <w:rsid w:val="0040067E"/>
    <w:rsid w:val="00400C1C"/>
    <w:rsid w:val="0041078C"/>
    <w:rsid w:val="00436098"/>
    <w:rsid w:val="00436A7F"/>
    <w:rsid w:val="00437F45"/>
    <w:rsid w:val="00444625"/>
    <w:rsid w:val="004520B0"/>
    <w:rsid w:val="00463255"/>
    <w:rsid w:val="00471717"/>
    <w:rsid w:val="004728F5"/>
    <w:rsid w:val="00473270"/>
    <w:rsid w:val="00486CAE"/>
    <w:rsid w:val="00496449"/>
    <w:rsid w:val="00497911"/>
    <w:rsid w:val="004B33EC"/>
    <w:rsid w:val="004C3DB5"/>
    <w:rsid w:val="004C4C72"/>
    <w:rsid w:val="004C5F30"/>
    <w:rsid w:val="004E3AF8"/>
    <w:rsid w:val="004E6E12"/>
    <w:rsid w:val="004F1E84"/>
    <w:rsid w:val="004F6F63"/>
    <w:rsid w:val="0050288A"/>
    <w:rsid w:val="0050587C"/>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11A"/>
    <w:rsid w:val="00574863"/>
    <w:rsid w:val="00576D2D"/>
    <w:rsid w:val="00577A5C"/>
    <w:rsid w:val="00584127"/>
    <w:rsid w:val="00586F0C"/>
    <w:rsid w:val="005905BB"/>
    <w:rsid w:val="00594FA0"/>
    <w:rsid w:val="005A10AE"/>
    <w:rsid w:val="005A4AFA"/>
    <w:rsid w:val="005A51C8"/>
    <w:rsid w:val="005A69AC"/>
    <w:rsid w:val="005C4515"/>
    <w:rsid w:val="005D5416"/>
    <w:rsid w:val="005D6104"/>
    <w:rsid w:val="005E7C00"/>
    <w:rsid w:val="005F3228"/>
    <w:rsid w:val="005F347F"/>
    <w:rsid w:val="006064B0"/>
    <w:rsid w:val="00612F3F"/>
    <w:rsid w:val="006158EF"/>
    <w:rsid w:val="00620652"/>
    <w:rsid w:val="006223B5"/>
    <w:rsid w:val="00624CA5"/>
    <w:rsid w:val="0063257D"/>
    <w:rsid w:val="00636CFE"/>
    <w:rsid w:val="00640C76"/>
    <w:rsid w:val="006442DB"/>
    <w:rsid w:val="00647577"/>
    <w:rsid w:val="0065109C"/>
    <w:rsid w:val="00651281"/>
    <w:rsid w:val="00662C73"/>
    <w:rsid w:val="006642CC"/>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16A8F"/>
    <w:rsid w:val="00720F8A"/>
    <w:rsid w:val="00723AC7"/>
    <w:rsid w:val="00723C19"/>
    <w:rsid w:val="00731B0D"/>
    <w:rsid w:val="00735666"/>
    <w:rsid w:val="0073713F"/>
    <w:rsid w:val="00742404"/>
    <w:rsid w:val="00743E44"/>
    <w:rsid w:val="007448A2"/>
    <w:rsid w:val="00747801"/>
    <w:rsid w:val="00750E96"/>
    <w:rsid w:val="00752D2E"/>
    <w:rsid w:val="00772BC2"/>
    <w:rsid w:val="00781BD1"/>
    <w:rsid w:val="00782F2B"/>
    <w:rsid w:val="00792DEA"/>
    <w:rsid w:val="007D2DF3"/>
    <w:rsid w:val="007D4DC8"/>
    <w:rsid w:val="007D5161"/>
    <w:rsid w:val="007E1240"/>
    <w:rsid w:val="0080356A"/>
    <w:rsid w:val="008122B9"/>
    <w:rsid w:val="008258C8"/>
    <w:rsid w:val="00825D7D"/>
    <w:rsid w:val="00833BB0"/>
    <w:rsid w:val="00834FA0"/>
    <w:rsid w:val="00840C4E"/>
    <w:rsid w:val="00843055"/>
    <w:rsid w:val="00850451"/>
    <w:rsid w:val="00854DC0"/>
    <w:rsid w:val="00855AC3"/>
    <w:rsid w:val="00863495"/>
    <w:rsid w:val="00870281"/>
    <w:rsid w:val="00873CBB"/>
    <w:rsid w:val="008759A3"/>
    <w:rsid w:val="00887C41"/>
    <w:rsid w:val="00891E59"/>
    <w:rsid w:val="008A7C9B"/>
    <w:rsid w:val="008B283D"/>
    <w:rsid w:val="008B293B"/>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2F1"/>
    <w:rsid w:val="00993362"/>
    <w:rsid w:val="009964C2"/>
    <w:rsid w:val="009A763A"/>
    <w:rsid w:val="009B179B"/>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34302"/>
    <w:rsid w:val="00A364F1"/>
    <w:rsid w:val="00A40FDC"/>
    <w:rsid w:val="00A41A85"/>
    <w:rsid w:val="00A47C3A"/>
    <w:rsid w:val="00A53861"/>
    <w:rsid w:val="00A615C9"/>
    <w:rsid w:val="00A622F1"/>
    <w:rsid w:val="00A62FFC"/>
    <w:rsid w:val="00A71192"/>
    <w:rsid w:val="00A83836"/>
    <w:rsid w:val="00A842EE"/>
    <w:rsid w:val="00A8626A"/>
    <w:rsid w:val="00AB18AF"/>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A5755"/>
    <w:rsid w:val="00BA5764"/>
    <w:rsid w:val="00BA5787"/>
    <w:rsid w:val="00BA640A"/>
    <w:rsid w:val="00BA776E"/>
    <w:rsid w:val="00BC1C65"/>
    <w:rsid w:val="00BC7926"/>
    <w:rsid w:val="00BC7D6D"/>
    <w:rsid w:val="00BD1983"/>
    <w:rsid w:val="00BD2785"/>
    <w:rsid w:val="00BD61A3"/>
    <w:rsid w:val="00BD679E"/>
    <w:rsid w:val="00BE3D8B"/>
    <w:rsid w:val="00C011FC"/>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879E8"/>
    <w:rsid w:val="00C91FBB"/>
    <w:rsid w:val="00C9583E"/>
    <w:rsid w:val="00C97BD1"/>
    <w:rsid w:val="00CA0EAF"/>
    <w:rsid w:val="00CA12E7"/>
    <w:rsid w:val="00CC19E9"/>
    <w:rsid w:val="00CC5052"/>
    <w:rsid w:val="00CD0764"/>
    <w:rsid w:val="00CD222B"/>
    <w:rsid w:val="00CE2F35"/>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936DE"/>
    <w:rsid w:val="00DA661E"/>
    <w:rsid w:val="00DB73C9"/>
    <w:rsid w:val="00DD4D93"/>
    <w:rsid w:val="00DE1589"/>
    <w:rsid w:val="00DE33A3"/>
    <w:rsid w:val="00DE5288"/>
    <w:rsid w:val="00DF1D14"/>
    <w:rsid w:val="00DF4164"/>
    <w:rsid w:val="00DF4191"/>
    <w:rsid w:val="00DF74E0"/>
    <w:rsid w:val="00E16C44"/>
    <w:rsid w:val="00E246D7"/>
    <w:rsid w:val="00E437C6"/>
    <w:rsid w:val="00E46FE8"/>
    <w:rsid w:val="00E50F8A"/>
    <w:rsid w:val="00E57773"/>
    <w:rsid w:val="00E73830"/>
    <w:rsid w:val="00E76825"/>
    <w:rsid w:val="00E77B3F"/>
    <w:rsid w:val="00E844B2"/>
    <w:rsid w:val="00E9052C"/>
    <w:rsid w:val="00EA7CBC"/>
    <w:rsid w:val="00EB3BE1"/>
    <w:rsid w:val="00EB56A9"/>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15720"/>
    <w:rsid w:val="00F2052D"/>
    <w:rsid w:val="00F25F8C"/>
    <w:rsid w:val="00F34569"/>
    <w:rsid w:val="00F47279"/>
    <w:rsid w:val="00F5057B"/>
    <w:rsid w:val="00F61A80"/>
    <w:rsid w:val="00F652BC"/>
    <w:rsid w:val="00F741B5"/>
    <w:rsid w:val="00F808FE"/>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qFormat/>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paragraph" w:customStyle="1" w:styleId="paragraph">
    <w:name w:val="paragraph"/>
    <w:basedOn w:val="Normal"/>
    <w:rsid w:val="00C879E8"/>
    <w:pPr>
      <w:spacing w:before="100" w:beforeAutospacing="1" w:after="100" w:afterAutospacing="1" w:line="240" w:lineRule="auto"/>
      <w:jc w:val="left"/>
    </w:pPr>
    <w:rPr>
      <w:rFonts w:ascii="Times New Roman" w:eastAsia="Times New Roman" w:hAnsi="Times New Roman"/>
      <w:sz w:val="24"/>
      <w:szCs w:val="24"/>
    </w:rPr>
  </w:style>
  <w:style w:type="character" w:customStyle="1" w:styleId="normaltextrun">
    <w:name w:val="normaltextrun"/>
    <w:basedOn w:val="DefaultParagraphFont"/>
    <w:rsid w:val="00C879E8"/>
  </w:style>
  <w:style w:type="character" w:customStyle="1" w:styleId="eop">
    <w:name w:val="eop"/>
    <w:basedOn w:val="DefaultParagraphFont"/>
    <w:rsid w:val="00C87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corliss/OneDrive%20-%20University%20of%20Iowa/WFH%20Spring%202020/Brand%20Files/IOWA-StylizedWordDoc-Template.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IOWA-StylizedWordDoc-Template.dotx</Template>
  <TotalTime>29</TotalTime>
  <Pages>1</Pages>
  <Words>247</Words>
  <Characters>1412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Christiansen, Erika E</cp:lastModifiedBy>
  <cp:revision>8</cp:revision>
  <cp:lastPrinted>2025-11-14T15:29:00Z</cp:lastPrinted>
  <dcterms:created xsi:type="dcterms:W3CDTF">2025-10-23T16:56:00Z</dcterms:created>
  <dcterms:modified xsi:type="dcterms:W3CDTF">2025-11-17T17:06:00Z</dcterms:modified>
  <cp:contentStatus/>
</cp:coreProperties>
</file>