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FF468A" w14:textId="09BC494B" w:rsidR="00CC19E9" w:rsidRPr="00241002" w:rsidRDefault="00CC19E9" w:rsidP="00782F2B">
      <w:pPr>
        <w:rPr>
          <w:b/>
          <w:bCs/>
        </w:rPr>
      </w:pPr>
    </w:p>
    <w:p w14:paraId="3141F945" w14:textId="32D49D58" w:rsidR="00CC19E9" w:rsidRPr="00241002" w:rsidRDefault="00CC19E9" w:rsidP="00CC19E9"/>
    <w:p w14:paraId="4B049D70" w14:textId="7CC95E9E" w:rsidR="00CC19E9" w:rsidRPr="00241002" w:rsidRDefault="00CC19E9" w:rsidP="00CC19E9"/>
    <w:p w14:paraId="0B18B592" w14:textId="4DFA3E5B" w:rsidR="00CC19E9" w:rsidRPr="00241002" w:rsidRDefault="00CC19E9" w:rsidP="00CC19E9"/>
    <w:p w14:paraId="4DFA5A62" w14:textId="0BF60CBB" w:rsidR="00CC19E9" w:rsidRPr="00241002" w:rsidRDefault="00CC19E9" w:rsidP="0093285B">
      <w:pPr>
        <w:ind w:left="270"/>
      </w:pPr>
    </w:p>
    <w:p w14:paraId="186A5239" w14:textId="15270C26" w:rsidR="00C70496" w:rsidRPr="00241002" w:rsidRDefault="00C70496" w:rsidP="0093285B">
      <w:pPr>
        <w:ind w:left="270"/>
      </w:pPr>
    </w:p>
    <w:p w14:paraId="41E10868" w14:textId="380994A0" w:rsidR="00CC19E9" w:rsidRPr="00241002" w:rsidRDefault="00CC19E9" w:rsidP="0093285B">
      <w:pPr>
        <w:ind w:left="270"/>
      </w:pPr>
    </w:p>
    <w:p w14:paraId="42280126" w14:textId="15CFBB02" w:rsidR="0093285B" w:rsidRPr="00241002" w:rsidRDefault="0093285B" w:rsidP="0093285B">
      <w:pPr>
        <w:ind w:left="270"/>
      </w:pPr>
    </w:p>
    <w:p w14:paraId="5D45FBCA" w14:textId="60D959D6" w:rsidR="0033492D" w:rsidRPr="00241002" w:rsidRDefault="0033492D" w:rsidP="0093285B">
      <w:pPr>
        <w:ind w:left="270"/>
      </w:pPr>
    </w:p>
    <w:p w14:paraId="0D583E56" w14:textId="0D5C29AF" w:rsidR="0033492D" w:rsidRPr="00241002" w:rsidRDefault="0033492D" w:rsidP="0093285B">
      <w:pPr>
        <w:ind w:left="270"/>
      </w:pPr>
    </w:p>
    <w:p w14:paraId="23B7DA25" w14:textId="77777777" w:rsidR="0033492D" w:rsidRPr="00241002" w:rsidRDefault="0033492D" w:rsidP="0093285B">
      <w:pPr>
        <w:ind w:left="270"/>
      </w:pPr>
    </w:p>
    <w:p w14:paraId="0372EA74" w14:textId="732BEBBF" w:rsidR="00A04363" w:rsidRPr="00241002" w:rsidRDefault="00984846" w:rsidP="00581C5C">
      <w:pPr>
        <w:pStyle w:val="UnitName-CoverPage"/>
      </w:pPr>
      <w:r w:rsidRPr="00241002">
        <w:t>College of Liberal Arts and Sciences</w:t>
      </w:r>
    </w:p>
    <w:p w14:paraId="6A990D20" w14:textId="77777777" w:rsidR="00A04363" w:rsidRPr="00241002" w:rsidRDefault="00A04363" w:rsidP="0093285B">
      <w:pPr>
        <w:pStyle w:val="UnitName"/>
        <w:ind w:left="270"/>
      </w:pPr>
    </w:p>
    <w:p w14:paraId="630D7109" w14:textId="77777777" w:rsidR="006A274E" w:rsidRPr="00241002" w:rsidRDefault="006A274E" w:rsidP="00581C5C">
      <w:pPr>
        <w:pStyle w:val="DOCUMENTTITLE"/>
        <w:rPr>
          <w:sz w:val="96"/>
          <w:szCs w:val="96"/>
        </w:rPr>
      </w:pPr>
      <w:r w:rsidRPr="00241002">
        <w:rPr>
          <w:sz w:val="96"/>
          <w:szCs w:val="96"/>
        </w:rPr>
        <w:t xml:space="preserve">Temporary Staff </w:t>
      </w:r>
    </w:p>
    <w:p w14:paraId="0C996C2E" w14:textId="10533463" w:rsidR="00CC19E9" w:rsidRPr="00241002" w:rsidRDefault="006A274E" w:rsidP="00581C5C">
      <w:pPr>
        <w:pStyle w:val="DOCUMENTTITLE"/>
        <w:rPr>
          <w:sz w:val="96"/>
          <w:szCs w:val="96"/>
        </w:rPr>
      </w:pPr>
      <w:r w:rsidRPr="00241002">
        <w:rPr>
          <w:sz w:val="96"/>
          <w:szCs w:val="96"/>
        </w:rPr>
        <w:t>Hiring Manual</w:t>
      </w:r>
    </w:p>
    <w:p w14:paraId="74D7D53C" w14:textId="77777777" w:rsidR="00CC19E9" w:rsidRPr="00241002" w:rsidRDefault="00CC19E9" w:rsidP="0093285B">
      <w:pPr>
        <w:ind w:left="270"/>
      </w:pPr>
      <w:r w:rsidRPr="00241002">
        <w:rPr>
          <w:b/>
          <w:bCs/>
          <w:noProof/>
        </w:rPr>
        <mc:AlternateContent>
          <mc:Choice Requires="wps">
            <w:drawing>
              <wp:anchor distT="0" distB="0" distL="114300" distR="114300" simplePos="0" relativeHeight="251658240" behindDoc="0" locked="0" layoutInCell="1" allowOverlap="1" wp14:anchorId="299A7A57" wp14:editId="630BA1BD">
                <wp:simplePos x="0" y="0"/>
                <wp:positionH relativeFrom="margin">
                  <wp:posOffset>175602</wp:posOffset>
                </wp:positionH>
                <wp:positionV relativeFrom="paragraph">
                  <wp:posOffset>151130</wp:posOffset>
                </wp:positionV>
                <wp:extent cx="901065" cy="0"/>
                <wp:effectExtent l="0" t="25400" r="26035" b="25400"/>
                <wp:wrapNone/>
                <wp:docPr id="117" name="Straight Connector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1065" cy="0"/>
                        </a:xfrm>
                        <a:prstGeom prst="line">
                          <a:avLst/>
                        </a:prstGeom>
                        <a:ln w="50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03837B1F" id="Straight Connector 117" o:spid="_x0000_s1026" alt="&quot;&quot;"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from="13.85pt,11.9pt" to="84.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" strokecolor="white [3212]" strokeweight="4pt">
                <v:stroke joinstyle="miter"/>
                <w10:wrap anchorx="margin"/>
              </v:line>
            </w:pict>
          </mc:Fallback>
        </mc:AlternateContent>
      </w:r>
    </w:p>
    <w:p w14:paraId="15DA0D92" w14:textId="77777777" w:rsidR="006A274E" w:rsidRPr="00241002" w:rsidRDefault="006A274E" w:rsidP="00317F2C">
      <w:pPr>
        <w:pStyle w:val="CoverPageDescription"/>
        <w:ind w:left="0"/>
      </w:pPr>
    </w:p>
    <w:p w14:paraId="734F8643" w14:textId="77777777" w:rsidR="006A274E" w:rsidRPr="00241002" w:rsidRDefault="006A274E" w:rsidP="00A979DC">
      <w:pPr>
        <w:pStyle w:val="CoverPageDescription"/>
      </w:pPr>
    </w:p>
    <w:p w14:paraId="182C54BB" w14:textId="77777777" w:rsidR="006A274E" w:rsidRPr="00241002" w:rsidRDefault="006A274E" w:rsidP="00A979DC">
      <w:pPr>
        <w:pStyle w:val="CoverPageDescription"/>
      </w:pPr>
    </w:p>
    <w:p w14:paraId="66074D1D" w14:textId="77777777" w:rsidR="006A274E" w:rsidRPr="00241002" w:rsidRDefault="006A274E" w:rsidP="00A979DC">
      <w:pPr>
        <w:pStyle w:val="CoverPageDescription"/>
      </w:pPr>
    </w:p>
    <w:p w14:paraId="75B8D5BA" w14:textId="77777777" w:rsidR="006A274E" w:rsidRPr="00241002" w:rsidRDefault="006A274E" w:rsidP="00A979DC">
      <w:pPr>
        <w:pStyle w:val="CoverPageDescription"/>
      </w:pPr>
    </w:p>
    <w:p w14:paraId="566CD579" w14:textId="77777777" w:rsidR="006A274E" w:rsidRPr="00241002" w:rsidRDefault="006A274E" w:rsidP="00A979DC">
      <w:pPr>
        <w:pStyle w:val="CoverPageDescription"/>
      </w:pPr>
    </w:p>
    <w:p w14:paraId="171C454D" w14:textId="4B27C7A9" w:rsidR="00392CDF" w:rsidRPr="00241002" w:rsidRDefault="00A97D68" w:rsidP="00A979DC">
      <w:pPr>
        <w:pStyle w:val="CoverPageDescription"/>
        <w:rPr>
          <w:i/>
          <w:iCs/>
        </w:rPr>
      </w:pPr>
      <w:r w:rsidRPr="00241002">
        <w:rPr>
          <w:i/>
          <w:iCs/>
        </w:rPr>
        <w:t xml:space="preserve">Revised </w:t>
      </w:r>
      <w:r w:rsidR="00863414">
        <w:rPr>
          <w:i/>
          <w:iCs/>
        </w:rPr>
        <w:t>August</w:t>
      </w:r>
      <w:r w:rsidRPr="00241002">
        <w:rPr>
          <w:i/>
          <w:iCs/>
        </w:rPr>
        <w:t xml:space="preserve"> 2</w:t>
      </w:r>
      <w:r w:rsidR="00B14DE2">
        <w:rPr>
          <w:i/>
          <w:iCs/>
        </w:rPr>
        <w:t>026</w:t>
      </w:r>
    </w:p>
    <w:p w14:paraId="3073E62E" w14:textId="61984B22" w:rsidR="009721AC" w:rsidRPr="00241002" w:rsidRDefault="00056A8B" w:rsidP="009721AC">
      <w:pPr>
        <w:ind w:left="270" w:right="-1080"/>
        <w:rPr>
          <w:b/>
          <w:bCs/>
        </w:rPr>
      </w:pPr>
      <w:r w:rsidRPr="00241002">
        <w:br w:type="page"/>
      </w:r>
    </w:p>
    <w:sdt>
      <w:sdtPr>
        <w:rPr>
          <w:rFonts w:ascii="Raleway" w:hAnsi="Raleway"/>
          <w:b w:val="0"/>
          <w:bCs w:val="0"/>
          <w:caps w:val="0"/>
          <w:smallCaps/>
          <w:sz w:val="22"/>
          <w:szCs w:val="22"/>
        </w:rPr>
        <w:id w:val="-2127684293"/>
        <w:docPartObj>
          <w:docPartGallery w:val="Table of Contents"/>
          <w:docPartUnique/>
        </w:docPartObj>
      </w:sdtPr>
      <w:sdtEndPr>
        <w:rPr>
          <w:rFonts w:ascii="Roboto" w:hAnsi="Roboto"/>
          <w:smallCaps w:val="0"/>
          <w:sz w:val="20"/>
          <w:szCs w:val="20"/>
        </w:rPr>
      </w:sdtEndPr>
      <w:sdtContent>
        <w:p w14:paraId="0DE64361" w14:textId="767BB417" w:rsidR="00007CEE" w:rsidRPr="00241002" w:rsidRDefault="00DF4191" w:rsidP="00DF1D14">
          <w:pPr>
            <w:pStyle w:val="TOCTitle"/>
          </w:pPr>
          <w:r w:rsidRPr="00241002">
            <w:t>TABLE OF CONTENTS</w:t>
          </w:r>
        </w:p>
        <w:p w14:paraId="13127F7F" w14:textId="6698EA94" w:rsidR="0095568E" w:rsidRDefault="00F61A80">
          <w:pPr>
            <w:pStyle w:val="TOC1"/>
            <w:tabs>
              <w:tab w:val="right" w:leader="dot" w:pos="10214"/>
            </w:tabs>
            <w:rPr>
              <w:rFonts w:eastAsiaTheme="minorEastAsia" w:cstheme="minorBidi"/>
              <w:b w:val="0"/>
              <w:bCs w:val="0"/>
              <w:iCs w:val="0"/>
              <w:noProof/>
              <w:kern w:val="2"/>
              <w14:ligatures w14:val="standardContextual"/>
            </w:rPr>
          </w:pPr>
          <w:r w:rsidRPr="00241002">
            <w:rPr>
              <w:rFonts w:asciiTheme="majorHAnsi" w:eastAsia="Times New Roman" w:hAnsiTheme="majorHAnsi"/>
              <w:i/>
              <w:iCs w:val="0"/>
              <w:color w:val="000000" w:themeColor="text1"/>
              <w:sz w:val="26"/>
              <w:szCs w:val="32"/>
            </w:rPr>
            <w:fldChar w:fldCharType="begin"/>
          </w:r>
          <w:r w:rsidRPr="00241002">
            <w:rPr>
              <w:rFonts w:asciiTheme="majorHAnsi" w:eastAsia="Times New Roman" w:hAnsiTheme="majorHAnsi"/>
              <w:i/>
              <w:iCs w:val="0"/>
              <w:color w:val="000000" w:themeColor="text1"/>
              <w:sz w:val="26"/>
              <w:szCs w:val="32"/>
            </w:rPr>
            <w:instrText xml:space="preserve"> TOC \o "1-1" \h \z \t "Heading 2,2" </w:instrText>
          </w:r>
          <w:r w:rsidRPr="00241002">
            <w:rPr>
              <w:rFonts w:asciiTheme="majorHAnsi" w:eastAsia="Times New Roman" w:hAnsiTheme="majorHAnsi"/>
              <w:i/>
              <w:iCs w:val="0"/>
              <w:color w:val="000000" w:themeColor="text1"/>
              <w:sz w:val="26"/>
              <w:szCs w:val="32"/>
            </w:rPr>
            <w:fldChar w:fldCharType="separate"/>
          </w:r>
          <w:hyperlink w:anchor="_Toc233642532" w:history="1">
            <w:r w:rsidR="0095568E" w:rsidRPr="00D548C5">
              <w:rPr>
                <w:rStyle w:val="Hyperlink"/>
                <w:noProof/>
              </w:rPr>
              <w:t>Hiring Temporary Professional Employees (PZ01-PZ07)</w:t>
            </w:r>
            <w:r w:rsidR="0095568E">
              <w:rPr>
                <w:noProof/>
                <w:webHidden/>
              </w:rPr>
              <w:tab/>
            </w:r>
            <w:r w:rsidR="0095568E">
              <w:rPr>
                <w:noProof/>
                <w:webHidden/>
              </w:rPr>
              <w:fldChar w:fldCharType="begin"/>
            </w:r>
            <w:r w:rsidR="0095568E">
              <w:rPr>
                <w:noProof/>
                <w:webHidden/>
              </w:rPr>
              <w:instrText xml:space="preserve"> PAGEREF _Toc233642532 \h </w:instrText>
            </w:r>
            <w:r w:rsidR="0095568E">
              <w:rPr>
                <w:noProof/>
                <w:webHidden/>
              </w:rPr>
            </w:r>
            <w:r w:rsidR="0095568E">
              <w:rPr>
                <w:noProof/>
                <w:webHidden/>
              </w:rPr>
              <w:fldChar w:fldCharType="separate"/>
            </w:r>
            <w:r w:rsidR="0095568E">
              <w:rPr>
                <w:noProof/>
                <w:webHidden/>
              </w:rPr>
              <w:t>3</w:t>
            </w:r>
            <w:r w:rsidR="0095568E">
              <w:rPr>
                <w:noProof/>
                <w:webHidden/>
              </w:rPr>
              <w:fldChar w:fldCharType="end"/>
            </w:r>
          </w:hyperlink>
        </w:p>
        <w:p w14:paraId="47B1D6E5" w14:textId="38620FCD"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3" w:history="1">
            <w:r w:rsidRPr="00D548C5">
              <w:rPr>
                <w:rStyle w:val="Hyperlink"/>
                <w:noProof/>
              </w:rPr>
              <w:t>Determine which classification to use (most common):</w:t>
            </w:r>
            <w:r>
              <w:rPr>
                <w:noProof/>
                <w:webHidden/>
              </w:rPr>
              <w:tab/>
            </w:r>
            <w:r>
              <w:rPr>
                <w:noProof/>
                <w:webHidden/>
              </w:rPr>
              <w:fldChar w:fldCharType="begin"/>
            </w:r>
            <w:r>
              <w:rPr>
                <w:noProof/>
                <w:webHidden/>
              </w:rPr>
              <w:instrText xml:space="preserve"> PAGEREF _Toc233642533 \h </w:instrText>
            </w:r>
            <w:r>
              <w:rPr>
                <w:noProof/>
                <w:webHidden/>
              </w:rPr>
            </w:r>
            <w:r>
              <w:rPr>
                <w:noProof/>
                <w:webHidden/>
              </w:rPr>
              <w:fldChar w:fldCharType="separate"/>
            </w:r>
            <w:r>
              <w:rPr>
                <w:noProof/>
                <w:webHidden/>
              </w:rPr>
              <w:t>3</w:t>
            </w:r>
            <w:r>
              <w:rPr>
                <w:noProof/>
                <w:webHidden/>
              </w:rPr>
              <w:fldChar w:fldCharType="end"/>
            </w:r>
          </w:hyperlink>
        </w:p>
        <w:p w14:paraId="0C8DEC08" w14:textId="4BC969D2"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4" w:history="1">
            <w:r w:rsidRPr="00D548C5">
              <w:rPr>
                <w:rStyle w:val="Hyperlink"/>
                <w:noProof/>
              </w:rPr>
              <w:t>Obtain Authorization</w:t>
            </w:r>
            <w:r>
              <w:rPr>
                <w:noProof/>
                <w:webHidden/>
              </w:rPr>
              <w:tab/>
            </w:r>
            <w:r>
              <w:rPr>
                <w:noProof/>
                <w:webHidden/>
              </w:rPr>
              <w:fldChar w:fldCharType="begin"/>
            </w:r>
            <w:r>
              <w:rPr>
                <w:noProof/>
                <w:webHidden/>
              </w:rPr>
              <w:instrText xml:space="preserve"> PAGEREF _Toc233642534 \h </w:instrText>
            </w:r>
            <w:r>
              <w:rPr>
                <w:noProof/>
                <w:webHidden/>
              </w:rPr>
            </w:r>
            <w:r>
              <w:rPr>
                <w:noProof/>
                <w:webHidden/>
              </w:rPr>
              <w:fldChar w:fldCharType="separate"/>
            </w:r>
            <w:r>
              <w:rPr>
                <w:noProof/>
                <w:webHidden/>
              </w:rPr>
              <w:t>3</w:t>
            </w:r>
            <w:r>
              <w:rPr>
                <w:noProof/>
                <w:webHidden/>
              </w:rPr>
              <w:fldChar w:fldCharType="end"/>
            </w:r>
          </w:hyperlink>
        </w:p>
        <w:p w14:paraId="3BA4A468" w14:textId="1B1C6659"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5" w:history="1">
            <w:r w:rsidRPr="00D548C5">
              <w:rPr>
                <w:rStyle w:val="Hyperlink"/>
                <w:noProof/>
              </w:rPr>
              <w:t>Position Posting</w:t>
            </w:r>
            <w:r>
              <w:rPr>
                <w:noProof/>
                <w:webHidden/>
              </w:rPr>
              <w:tab/>
            </w:r>
            <w:r>
              <w:rPr>
                <w:noProof/>
                <w:webHidden/>
              </w:rPr>
              <w:fldChar w:fldCharType="begin"/>
            </w:r>
            <w:r>
              <w:rPr>
                <w:noProof/>
                <w:webHidden/>
              </w:rPr>
              <w:instrText xml:space="preserve"> PAGEREF _Toc233642535 \h </w:instrText>
            </w:r>
            <w:r>
              <w:rPr>
                <w:noProof/>
                <w:webHidden/>
              </w:rPr>
            </w:r>
            <w:r>
              <w:rPr>
                <w:noProof/>
                <w:webHidden/>
              </w:rPr>
              <w:fldChar w:fldCharType="separate"/>
            </w:r>
            <w:r>
              <w:rPr>
                <w:noProof/>
                <w:webHidden/>
              </w:rPr>
              <w:t>3</w:t>
            </w:r>
            <w:r>
              <w:rPr>
                <w:noProof/>
                <w:webHidden/>
              </w:rPr>
              <w:fldChar w:fldCharType="end"/>
            </w:r>
          </w:hyperlink>
        </w:p>
        <w:p w14:paraId="3643F7C8" w14:textId="30203D5E"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6" w:history="1">
            <w:r w:rsidRPr="00D548C5">
              <w:rPr>
                <w:rStyle w:val="Hyperlink"/>
                <w:noProof/>
              </w:rPr>
              <w:t>Search and Posting Requirements</w:t>
            </w:r>
            <w:r>
              <w:rPr>
                <w:noProof/>
                <w:webHidden/>
              </w:rPr>
              <w:tab/>
            </w:r>
            <w:r>
              <w:rPr>
                <w:noProof/>
                <w:webHidden/>
              </w:rPr>
              <w:fldChar w:fldCharType="begin"/>
            </w:r>
            <w:r>
              <w:rPr>
                <w:noProof/>
                <w:webHidden/>
              </w:rPr>
              <w:instrText xml:space="preserve"> PAGEREF _Toc233642536 \h </w:instrText>
            </w:r>
            <w:r>
              <w:rPr>
                <w:noProof/>
                <w:webHidden/>
              </w:rPr>
            </w:r>
            <w:r>
              <w:rPr>
                <w:noProof/>
                <w:webHidden/>
              </w:rPr>
              <w:fldChar w:fldCharType="separate"/>
            </w:r>
            <w:r>
              <w:rPr>
                <w:noProof/>
                <w:webHidden/>
              </w:rPr>
              <w:t>3</w:t>
            </w:r>
            <w:r>
              <w:rPr>
                <w:noProof/>
                <w:webHidden/>
              </w:rPr>
              <w:fldChar w:fldCharType="end"/>
            </w:r>
          </w:hyperlink>
        </w:p>
        <w:p w14:paraId="688590DD" w14:textId="09369CF8"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7" w:history="1">
            <w:r w:rsidRPr="00D548C5">
              <w:rPr>
                <w:rStyle w:val="Hyperlink"/>
                <w:noProof/>
              </w:rPr>
              <w:t>Temporary Appointments Limits</w:t>
            </w:r>
            <w:r>
              <w:rPr>
                <w:noProof/>
                <w:webHidden/>
              </w:rPr>
              <w:tab/>
            </w:r>
            <w:r>
              <w:rPr>
                <w:noProof/>
                <w:webHidden/>
              </w:rPr>
              <w:fldChar w:fldCharType="begin"/>
            </w:r>
            <w:r>
              <w:rPr>
                <w:noProof/>
                <w:webHidden/>
              </w:rPr>
              <w:instrText xml:space="preserve"> PAGEREF _Toc233642537 \h </w:instrText>
            </w:r>
            <w:r>
              <w:rPr>
                <w:noProof/>
                <w:webHidden/>
              </w:rPr>
            </w:r>
            <w:r>
              <w:rPr>
                <w:noProof/>
                <w:webHidden/>
              </w:rPr>
              <w:fldChar w:fldCharType="separate"/>
            </w:r>
            <w:r>
              <w:rPr>
                <w:noProof/>
                <w:webHidden/>
              </w:rPr>
              <w:t>3</w:t>
            </w:r>
            <w:r>
              <w:rPr>
                <w:noProof/>
                <w:webHidden/>
              </w:rPr>
              <w:fldChar w:fldCharType="end"/>
            </w:r>
          </w:hyperlink>
        </w:p>
        <w:p w14:paraId="67136CFD" w14:textId="56311FA8"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8" w:history="1">
            <w:r w:rsidRPr="00D548C5">
              <w:rPr>
                <w:rStyle w:val="Hyperlink"/>
                <w:noProof/>
              </w:rPr>
              <w:t>Benefits Eligibility</w:t>
            </w:r>
            <w:r>
              <w:rPr>
                <w:noProof/>
                <w:webHidden/>
              </w:rPr>
              <w:tab/>
            </w:r>
            <w:r>
              <w:rPr>
                <w:noProof/>
                <w:webHidden/>
              </w:rPr>
              <w:fldChar w:fldCharType="begin"/>
            </w:r>
            <w:r>
              <w:rPr>
                <w:noProof/>
                <w:webHidden/>
              </w:rPr>
              <w:instrText xml:space="preserve"> PAGEREF _Toc233642538 \h </w:instrText>
            </w:r>
            <w:r>
              <w:rPr>
                <w:noProof/>
                <w:webHidden/>
              </w:rPr>
            </w:r>
            <w:r>
              <w:rPr>
                <w:noProof/>
                <w:webHidden/>
              </w:rPr>
              <w:fldChar w:fldCharType="separate"/>
            </w:r>
            <w:r>
              <w:rPr>
                <w:noProof/>
                <w:webHidden/>
              </w:rPr>
              <w:t>4</w:t>
            </w:r>
            <w:r>
              <w:rPr>
                <w:noProof/>
                <w:webHidden/>
              </w:rPr>
              <w:fldChar w:fldCharType="end"/>
            </w:r>
          </w:hyperlink>
        </w:p>
        <w:p w14:paraId="6F4905AA" w14:textId="2E62412B"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39" w:history="1">
            <w:r w:rsidRPr="00D548C5">
              <w:rPr>
                <w:rStyle w:val="Hyperlink"/>
                <w:noProof/>
              </w:rPr>
              <w:t>Background Check</w:t>
            </w:r>
            <w:r w:rsidRPr="00D548C5">
              <w:rPr>
                <w:rStyle w:val="Hyperlink"/>
                <w:rFonts w:ascii="Times New Roman" w:hAnsi="Times New Roman"/>
                <w:noProof/>
              </w:rPr>
              <w:t> </w:t>
            </w:r>
            <w:r>
              <w:rPr>
                <w:noProof/>
                <w:webHidden/>
              </w:rPr>
              <w:tab/>
            </w:r>
            <w:r>
              <w:rPr>
                <w:noProof/>
                <w:webHidden/>
              </w:rPr>
              <w:fldChar w:fldCharType="begin"/>
            </w:r>
            <w:r>
              <w:rPr>
                <w:noProof/>
                <w:webHidden/>
              </w:rPr>
              <w:instrText xml:space="preserve"> PAGEREF _Toc233642539 \h </w:instrText>
            </w:r>
            <w:r>
              <w:rPr>
                <w:noProof/>
                <w:webHidden/>
              </w:rPr>
            </w:r>
            <w:r>
              <w:rPr>
                <w:noProof/>
                <w:webHidden/>
              </w:rPr>
              <w:fldChar w:fldCharType="separate"/>
            </w:r>
            <w:r>
              <w:rPr>
                <w:noProof/>
                <w:webHidden/>
              </w:rPr>
              <w:t>4</w:t>
            </w:r>
            <w:r>
              <w:rPr>
                <w:noProof/>
                <w:webHidden/>
              </w:rPr>
              <w:fldChar w:fldCharType="end"/>
            </w:r>
          </w:hyperlink>
        </w:p>
        <w:p w14:paraId="5F6B5034" w14:textId="3FDB25C4"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40" w:history="1">
            <w:r w:rsidRPr="00D548C5">
              <w:rPr>
                <w:rStyle w:val="Hyperlink"/>
                <w:noProof/>
              </w:rPr>
              <w:t>Offer Letter Templates</w:t>
            </w:r>
            <w:r>
              <w:rPr>
                <w:noProof/>
                <w:webHidden/>
              </w:rPr>
              <w:tab/>
            </w:r>
            <w:r>
              <w:rPr>
                <w:noProof/>
                <w:webHidden/>
              </w:rPr>
              <w:fldChar w:fldCharType="begin"/>
            </w:r>
            <w:r>
              <w:rPr>
                <w:noProof/>
                <w:webHidden/>
              </w:rPr>
              <w:instrText xml:space="preserve"> PAGEREF _Toc233642540 \h </w:instrText>
            </w:r>
            <w:r>
              <w:rPr>
                <w:noProof/>
                <w:webHidden/>
              </w:rPr>
            </w:r>
            <w:r>
              <w:rPr>
                <w:noProof/>
                <w:webHidden/>
              </w:rPr>
              <w:fldChar w:fldCharType="separate"/>
            </w:r>
            <w:r>
              <w:rPr>
                <w:noProof/>
                <w:webHidden/>
              </w:rPr>
              <w:t>4</w:t>
            </w:r>
            <w:r>
              <w:rPr>
                <w:noProof/>
                <w:webHidden/>
              </w:rPr>
              <w:fldChar w:fldCharType="end"/>
            </w:r>
          </w:hyperlink>
        </w:p>
        <w:p w14:paraId="32F0C810" w14:textId="47C32814"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41" w:history="1">
            <w:r w:rsidRPr="00D548C5">
              <w:rPr>
                <w:rStyle w:val="Hyperlink"/>
                <w:noProof/>
              </w:rPr>
              <w:t>Submitting new hire requests</w:t>
            </w:r>
            <w:r w:rsidRPr="00D548C5">
              <w:rPr>
                <w:rStyle w:val="Hyperlink"/>
                <w:rFonts w:ascii="Times New Roman" w:hAnsi="Times New Roman"/>
                <w:noProof/>
              </w:rPr>
              <w:t> </w:t>
            </w:r>
            <w:r w:rsidRPr="00D548C5">
              <w:rPr>
                <w:rStyle w:val="Hyperlink"/>
                <w:noProof/>
              </w:rPr>
              <w:t>to the Transaction Hub</w:t>
            </w:r>
            <w:r w:rsidRPr="00D548C5">
              <w:rPr>
                <w:rStyle w:val="Hyperlink"/>
                <w:rFonts w:ascii="Times New Roman" w:hAnsi="Times New Roman"/>
                <w:noProof/>
              </w:rPr>
              <w:t> </w:t>
            </w:r>
            <w:r>
              <w:rPr>
                <w:noProof/>
                <w:webHidden/>
              </w:rPr>
              <w:tab/>
            </w:r>
            <w:r>
              <w:rPr>
                <w:noProof/>
                <w:webHidden/>
              </w:rPr>
              <w:fldChar w:fldCharType="begin"/>
            </w:r>
            <w:r>
              <w:rPr>
                <w:noProof/>
                <w:webHidden/>
              </w:rPr>
              <w:instrText xml:space="preserve"> PAGEREF _Toc233642541 \h </w:instrText>
            </w:r>
            <w:r>
              <w:rPr>
                <w:noProof/>
                <w:webHidden/>
              </w:rPr>
            </w:r>
            <w:r>
              <w:rPr>
                <w:noProof/>
                <w:webHidden/>
              </w:rPr>
              <w:fldChar w:fldCharType="separate"/>
            </w:r>
            <w:r>
              <w:rPr>
                <w:noProof/>
                <w:webHidden/>
              </w:rPr>
              <w:t>4</w:t>
            </w:r>
            <w:r>
              <w:rPr>
                <w:noProof/>
                <w:webHidden/>
              </w:rPr>
              <w:fldChar w:fldCharType="end"/>
            </w:r>
          </w:hyperlink>
        </w:p>
        <w:p w14:paraId="5A37DA3D" w14:textId="10F8C165"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42" w:history="1">
            <w:r w:rsidRPr="00D548C5">
              <w:rPr>
                <w:rStyle w:val="Hyperlink"/>
                <w:noProof/>
              </w:rPr>
              <w:t>Onboarding</w:t>
            </w:r>
            <w:r w:rsidRPr="00D548C5">
              <w:rPr>
                <w:rStyle w:val="Hyperlink"/>
                <w:rFonts w:ascii="Times New Roman" w:hAnsi="Times New Roman"/>
                <w:noProof/>
              </w:rPr>
              <w:t> </w:t>
            </w:r>
            <w:r>
              <w:rPr>
                <w:noProof/>
                <w:webHidden/>
              </w:rPr>
              <w:tab/>
            </w:r>
            <w:r>
              <w:rPr>
                <w:noProof/>
                <w:webHidden/>
              </w:rPr>
              <w:fldChar w:fldCharType="begin"/>
            </w:r>
            <w:r>
              <w:rPr>
                <w:noProof/>
                <w:webHidden/>
              </w:rPr>
              <w:instrText xml:space="preserve"> PAGEREF _Toc233642542 \h </w:instrText>
            </w:r>
            <w:r>
              <w:rPr>
                <w:noProof/>
                <w:webHidden/>
              </w:rPr>
            </w:r>
            <w:r>
              <w:rPr>
                <w:noProof/>
                <w:webHidden/>
              </w:rPr>
              <w:fldChar w:fldCharType="separate"/>
            </w:r>
            <w:r>
              <w:rPr>
                <w:noProof/>
                <w:webHidden/>
              </w:rPr>
              <w:t>4</w:t>
            </w:r>
            <w:r>
              <w:rPr>
                <w:noProof/>
                <w:webHidden/>
              </w:rPr>
              <w:fldChar w:fldCharType="end"/>
            </w:r>
          </w:hyperlink>
        </w:p>
        <w:p w14:paraId="2BBC3A7E" w14:textId="0F9B0078" w:rsidR="0095568E" w:rsidRDefault="0095568E">
          <w:pPr>
            <w:pStyle w:val="TOC2"/>
            <w:tabs>
              <w:tab w:val="right" w:leader="dot" w:pos="10214"/>
            </w:tabs>
            <w:rPr>
              <w:rFonts w:eastAsiaTheme="minorEastAsia" w:cstheme="minorBidi"/>
              <w:b w:val="0"/>
              <w:bCs w:val="0"/>
              <w:noProof/>
              <w:kern w:val="2"/>
              <w:sz w:val="24"/>
              <w:szCs w:val="24"/>
              <w14:ligatures w14:val="standardContextual"/>
            </w:rPr>
          </w:pPr>
          <w:hyperlink w:anchor="_Toc233642543" w:history="1">
            <w:r w:rsidRPr="00D548C5">
              <w:rPr>
                <w:rStyle w:val="Hyperlink"/>
                <w:noProof/>
              </w:rPr>
              <w:t>Monitoring and Termination</w:t>
            </w:r>
            <w:r w:rsidRPr="00D548C5">
              <w:rPr>
                <w:rStyle w:val="Hyperlink"/>
                <w:rFonts w:ascii="Times New Roman" w:hAnsi="Times New Roman"/>
                <w:noProof/>
              </w:rPr>
              <w:t> </w:t>
            </w:r>
            <w:r>
              <w:rPr>
                <w:noProof/>
                <w:webHidden/>
              </w:rPr>
              <w:tab/>
            </w:r>
            <w:r>
              <w:rPr>
                <w:noProof/>
                <w:webHidden/>
              </w:rPr>
              <w:fldChar w:fldCharType="begin"/>
            </w:r>
            <w:r>
              <w:rPr>
                <w:noProof/>
                <w:webHidden/>
              </w:rPr>
              <w:instrText xml:space="preserve"> PAGEREF _Toc233642543 \h </w:instrText>
            </w:r>
            <w:r>
              <w:rPr>
                <w:noProof/>
                <w:webHidden/>
              </w:rPr>
            </w:r>
            <w:r>
              <w:rPr>
                <w:noProof/>
                <w:webHidden/>
              </w:rPr>
              <w:fldChar w:fldCharType="separate"/>
            </w:r>
            <w:r>
              <w:rPr>
                <w:noProof/>
                <w:webHidden/>
              </w:rPr>
              <w:t>4</w:t>
            </w:r>
            <w:r>
              <w:rPr>
                <w:noProof/>
                <w:webHidden/>
              </w:rPr>
              <w:fldChar w:fldCharType="end"/>
            </w:r>
          </w:hyperlink>
        </w:p>
        <w:p w14:paraId="6F1CAF90" w14:textId="31DF62DA" w:rsidR="0095568E" w:rsidRDefault="0095568E">
          <w:pPr>
            <w:pStyle w:val="TOC1"/>
            <w:tabs>
              <w:tab w:val="right" w:leader="dot" w:pos="10214"/>
            </w:tabs>
            <w:rPr>
              <w:rFonts w:eastAsiaTheme="minorEastAsia" w:cstheme="minorBidi"/>
              <w:b w:val="0"/>
              <w:bCs w:val="0"/>
              <w:iCs w:val="0"/>
              <w:noProof/>
              <w:kern w:val="2"/>
              <w14:ligatures w14:val="standardContextual"/>
            </w:rPr>
          </w:pPr>
          <w:hyperlink w:anchor="_Toc233642544" w:history="1">
            <w:r w:rsidRPr="00D548C5">
              <w:rPr>
                <w:rStyle w:val="Hyperlink"/>
                <w:noProof/>
              </w:rPr>
              <w:t>Appendix A: P&amp;S Offer Letter: Short Term Appointment</w:t>
            </w:r>
            <w:r>
              <w:rPr>
                <w:noProof/>
                <w:webHidden/>
              </w:rPr>
              <w:tab/>
            </w:r>
            <w:r>
              <w:rPr>
                <w:noProof/>
                <w:webHidden/>
              </w:rPr>
              <w:fldChar w:fldCharType="begin"/>
            </w:r>
            <w:r>
              <w:rPr>
                <w:noProof/>
                <w:webHidden/>
              </w:rPr>
              <w:instrText xml:space="preserve"> PAGEREF _Toc233642544 \h </w:instrText>
            </w:r>
            <w:r>
              <w:rPr>
                <w:noProof/>
                <w:webHidden/>
              </w:rPr>
            </w:r>
            <w:r>
              <w:rPr>
                <w:noProof/>
                <w:webHidden/>
              </w:rPr>
              <w:fldChar w:fldCharType="separate"/>
            </w:r>
            <w:r>
              <w:rPr>
                <w:noProof/>
                <w:webHidden/>
              </w:rPr>
              <w:t>5</w:t>
            </w:r>
            <w:r>
              <w:rPr>
                <w:noProof/>
                <w:webHidden/>
              </w:rPr>
              <w:fldChar w:fldCharType="end"/>
            </w:r>
          </w:hyperlink>
        </w:p>
        <w:p w14:paraId="3A882591" w14:textId="6C1984B3" w:rsidR="0095568E" w:rsidRDefault="0095568E">
          <w:pPr>
            <w:pStyle w:val="TOC1"/>
            <w:tabs>
              <w:tab w:val="right" w:leader="dot" w:pos="10214"/>
            </w:tabs>
            <w:rPr>
              <w:rFonts w:eastAsiaTheme="minorEastAsia" w:cstheme="minorBidi"/>
              <w:b w:val="0"/>
              <w:bCs w:val="0"/>
              <w:iCs w:val="0"/>
              <w:noProof/>
              <w:kern w:val="2"/>
              <w14:ligatures w14:val="standardContextual"/>
            </w:rPr>
          </w:pPr>
          <w:hyperlink w:anchor="_Toc233642545" w:history="1">
            <w:r w:rsidRPr="00D548C5">
              <w:rPr>
                <w:rStyle w:val="Hyperlink"/>
                <w:noProof/>
              </w:rPr>
              <w:t>Appendix B: P&amp;S Offer Letter: PZ07 Temporary Employee – Non-UI Student Offer Letter</w:t>
            </w:r>
            <w:r>
              <w:rPr>
                <w:noProof/>
                <w:webHidden/>
              </w:rPr>
              <w:tab/>
            </w:r>
            <w:r>
              <w:rPr>
                <w:noProof/>
                <w:webHidden/>
              </w:rPr>
              <w:fldChar w:fldCharType="begin"/>
            </w:r>
            <w:r>
              <w:rPr>
                <w:noProof/>
                <w:webHidden/>
              </w:rPr>
              <w:instrText xml:space="preserve"> PAGEREF _Toc233642545 \h </w:instrText>
            </w:r>
            <w:r>
              <w:rPr>
                <w:noProof/>
                <w:webHidden/>
              </w:rPr>
            </w:r>
            <w:r>
              <w:rPr>
                <w:noProof/>
                <w:webHidden/>
              </w:rPr>
              <w:fldChar w:fldCharType="separate"/>
            </w:r>
            <w:r>
              <w:rPr>
                <w:noProof/>
                <w:webHidden/>
              </w:rPr>
              <w:t>7</w:t>
            </w:r>
            <w:r>
              <w:rPr>
                <w:noProof/>
                <w:webHidden/>
              </w:rPr>
              <w:fldChar w:fldCharType="end"/>
            </w:r>
          </w:hyperlink>
        </w:p>
        <w:p w14:paraId="49929ED8" w14:textId="14160811" w:rsidR="005324DB" w:rsidRPr="00241002" w:rsidRDefault="00F61A80" w:rsidP="009721AC">
          <w:pPr>
            <w:tabs>
              <w:tab w:val="left" w:pos="808"/>
            </w:tabs>
          </w:pPr>
          <w:r w:rsidRPr="00241002">
            <w:rPr>
              <w:rFonts w:asciiTheme="majorHAnsi" w:eastAsia="Times New Roman" w:hAnsiTheme="majorHAnsi"/>
              <w:i/>
              <w:iCs/>
              <w:color w:val="000000" w:themeColor="text1"/>
              <w:sz w:val="26"/>
              <w:szCs w:val="32"/>
            </w:rPr>
            <w:fldChar w:fldCharType="end"/>
          </w:r>
          <w:r w:rsidR="00122FC1" w:rsidRPr="00241002">
            <w:rPr>
              <w:rFonts w:asciiTheme="majorHAnsi" w:eastAsia="Times New Roman" w:hAnsiTheme="majorHAnsi"/>
              <w:bCs/>
              <w:color w:val="000000" w:themeColor="text1"/>
              <w:sz w:val="24"/>
              <w:szCs w:val="32"/>
            </w:rPr>
            <w:tab/>
          </w:r>
          <w:r w:rsidR="00275355" w:rsidRPr="00241002">
            <w:br w:type="page"/>
          </w:r>
        </w:p>
      </w:sdtContent>
    </w:sdt>
    <w:p w14:paraId="18E4A08F" w14:textId="267A56A7" w:rsidR="008258C8" w:rsidRPr="00241002" w:rsidRDefault="00317F2C" w:rsidP="00241002">
      <w:pPr>
        <w:pStyle w:val="Heading1"/>
      </w:pPr>
      <w:bookmarkStart w:id="0" w:name="_Toc233642532"/>
      <w:r w:rsidRPr="00241002">
        <w:lastRenderedPageBreak/>
        <w:t>Hiring Temporary Professional Employees (PZ01-PZ07)</w:t>
      </w:r>
      <w:bookmarkEnd w:id="0"/>
    </w:p>
    <w:p w14:paraId="0060713B" w14:textId="768DD057" w:rsidR="00D47A1C" w:rsidRPr="00241002" w:rsidRDefault="00317F2C" w:rsidP="00241002">
      <w:pPr>
        <w:pStyle w:val="Heading2"/>
      </w:pPr>
      <w:bookmarkStart w:id="1" w:name="_Toc233642533"/>
      <w:r w:rsidRPr="00241002">
        <w:t>Determine which classification to use (most common):</w:t>
      </w:r>
      <w:bookmarkEnd w:id="1"/>
    </w:p>
    <w:p w14:paraId="7CEE4762" w14:textId="77777777" w:rsidR="00317F2C" w:rsidRPr="00241002" w:rsidRDefault="00317F2C" w:rsidP="00317F2C">
      <w:pPr>
        <w:pStyle w:val="BulletedList"/>
        <w:rPr>
          <w:b/>
          <w:bCs/>
          <w:lang w:val="en-US"/>
        </w:rPr>
      </w:pPr>
      <w:r w:rsidRPr="00241002">
        <w:rPr>
          <w:b/>
          <w:bCs/>
          <w:lang w:val="en-US"/>
        </w:rPr>
        <w:t xml:space="preserve">PZ01: Temporary Professional Employee </w:t>
      </w:r>
    </w:p>
    <w:p w14:paraId="4A205AE0" w14:textId="76E2FC19" w:rsidR="00317F2C" w:rsidRPr="00241002" w:rsidRDefault="00317F2C">
      <w:pPr>
        <w:pStyle w:val="BulletedList"/>
        <w:numPr>
          <w:ilvl w:val="1"/>
          <w:numId w:val="7"/>
        </w:numPr>
        <w:rPr>
          <w:lang w:val="en-US"/>
        </w:rPr>
      </w:pPr>
      <w:r w:rsidRPr="00241002">
        <w:rPr>
          <w:lang w:val="en-US"/>
        </w:rPr>
        <w:t xml:space="preserve">Hourly position, paid biweekly </w:t>
      </w:r>
    </w:p>
    <w:p w14:paraId="564B1379" w14:textId="77777777" w:rsidR="00317F2C" w:rsidRPr="00241002" w:rsidRDefault="00317F2C" w:rsidP="00317F2C">
      <w:pPr>
        <w:pStyle w:val="BulletedList"/>
        <w:rPr>
          <w:b/>
          <w:bCs/>
          <w:lang w:val="en-US"/>
        </w:rPr>
      </w:pPr>
      <w:r w:rsidRPr="00241002">
        <w:rPr>
          <w:b/>
          <w:bCs/>
          <w:lang w:val="en-US"/>
        </w:rPr>
        <w:t xml:space="preserve">PZ02: Temporary Employee - UI Student </w:t>
      </w:r>
    </w:p>
    <w:p w14:paraId="1936E978" w14:textId="77777777" w:rsidR="00317F2C" w:rsidRPr="00241002" w:rsidRDefault="00317F2C">
      <w:pPr>
        <w:pStyle w:val="BulletedList"/>
        <w:numPr>
          <w:ilvl w:val="1"/>
          <w:numId w:val="7"/>
        </w:numPr>
        <w:rPr>
          <w:lang w:val="en-US"/>
        </w:rPr>
      </w:pPr>
      <w:r w:rsidRPr="00241002">
        <w:rPr>
          <w:lang w:val="en-US"/>
        </w:rPr>
        <w:t xml:space="preserve">Paid monthly or lump sum </w:t>
      </w:r>
    </w:p>
    <w:p w14:paraId="6AA75245" w14:textId="77777777" w:rsidR="00317F2C" w:rsidRPr="00241002" w:rsidRDefault="00317F2C" w:rsidP="00317F2C">
      <w:pPr>
        <w:pStyle w:val="BulletedList"/>
        <w:rPr>
          <w:b/>
          <w:bCs/>
          <w:lang w:val="en-US"/>
        </w:rPr>
      </w:pPr>
      <w:r w:rsidRPr="00241002">
        <w:rPr>
          <w:b/>
          <w:bCs/>
          <w:lang w:val="en-US"/>
        </w:rPr>
        <w:t xml:space="preserve">PZ03: Temporary Professional Short-Term Monthly Employee  </w:t>
      </w:r>
    </w:p>
    <w:p w14:paraId="300C0B51" w14:textId="77777777" w:rsidR="00317F2C" w:rsidRPr="00241002" w:rsidRDefault="00317F2C">
      <w:pPr>
        <w:pStyle w:val="BulletedList"/>
        <w:numPr>
          <w:ilvl w:val="1"/>
          <w:numId w:val="7"/>
        </w:numPr>
        <w:rPr>
          <w:lang w:val="en-US"/>
        </w:rPr>
      </w:pPr>
      <w:r w:rsidRPr="00241002">
        <w:rPr>
          <w:lang w:val="en-US"/>
        </w:rPr>
        <w:t xml:space="preserve">Paid monthly or lump sum (must be less than 5 months) </w:t>
      </w:r>
    </w:p>
    <w:p w14:paraId="591AEBA1" w14:textId="2490681C" w:rsidR="00317F2C" w:rsidRPr="00241002" w:rsidRDefault="00317F2C" w:rsidP="00317F2C">
      <w:pPr>
        <w:pStyle w:val="BulletedList"/>
        <w:rPr>
          <w:b/>
          <w:bCs/>
          <w:lang w:val="en-US"/>
        </w:rPr>
      </w:pPr>
      <w:r w:rsidRPr="00241002">
        <w:rPr>
          <w:b/>
          <w:bCs/>
          <w:lang w:val="en-US"/>
        </w:rPr>
        <w:t xml:space="preserve">PZ07: Temporary Employee - Non-UI Student </w:t>
      </w:r>
    </w:p>
    <w:p w14:paraId="45B7B036" w14:textId="2708A75F" w:rsidR="00317F2C" w:rsidRPr="00241002" w:rsidRDefault="00317F2C">
      <w:pPr>
        <w:pStyle w:val="BulletedList"/>
        <w:numPr>
          <w:ilvl w:val="1"/>
          <w:numId w:val="7"/>
        </w:numPr>
        <w:rPr>
          <w:lang w:val="en-US"/>
        </w:rPr>
      </w:pPr>
      <w:r w:rsidRPr="00241002">
        <w:rPr>
          <w:lang w:val="en-US"/>
        </w:rPr>
        <w:t xml:space="preserve">Hourly position, paid biweekly </w:t>
      </w:r>
    </w:p>
    <w:p w14:paraId="12F245B7" w14:textId="3D199D69" w:rsidR="00317F2C" w:rsidRPr="00241002" w:rsidRDefault="00317F2C" w:rsidP="00317F2C">
      <w:pPr>
        <w:pStyle w:val="BodyText1"/>
      </w:pPr>
      <w:r w:rsidRPr="00241002">
        <w:t xml:space="preserve">Refer to </w:t>
      </w:r>
      <w:hyperlink r:id="rId11" w:history="1">
        <w:r w:rsidRPr="00241002">
          <w:rPr>
            <w:rStyle w:val="Hyperlink"/>
          </w:rPr>
          <w:t>Temporary Appointments</w:t>
        </w:r>
      </w:hyperlink>
      <w:r w:rsidRPr="00241002">
        <w:t xml:space="preserve"> for more information.</w:t>
      </w:r>
    </w:p>
    <w:p w14:paraId="0EE49344" w14:textId="200DF52D" w:rsidR="00522735" w:rsidRPr="00241002" w:rsidRDefault="00317F2C" w:rsidP="004401BC">
      <w:pPr>
        <w:pStyle w:val="Heading2"/>
      </w:pPr>
      <w:bookmarkStart w:id="2" w:name="_Toc233642534"/>
      <w:r w:rsidRPr="00241002">
        <w:t>Obtain Authorization</w:t>
      </w:r>
      <w:bookmarkEnd w:id="2"/>
    </w:p>
    <w:p w14:paraId="1B23146F" w14:textId="21297FBE" w:rsidR="00706793" w:rsidRDefault="00317F2C" w:rsidP="00706793">
      <w:pPr>
        <w:pStyle w:val="BulletedList"/>
        <w:rPr>
          <w:lang w:val="en-US"/>
        </w:rPr>
      </w:pPr>
      <w:r w:rsidRPr="00241002">
        <w:rPr>
          <w:lang w:val="en-US"/>
        </w:rPr>
        <w:t>Approval from department leadership is required before initiating the hire.</w:t>
      </w:r>
    </w:p>
    <w:p w14:paraId="62844F5A" w14:textId="2078B7D3" w:rsidR="00317F2C" w:rsidRPr="00706793" w:rsidRDefault="00317F2C" w:rsidP="00706793">
      <w:pPr>
        <w:pStyle w:val="BulletedList"/>
        <w:rPr>
          <w:lang w:val="en-US"/>
        </w:rPr>
      </w:pPr>
      <w:r w:rsidRPr="00706793">
        <w:rPr>
          <w:lang w:val="en-US"/>
        </w:rPr>
        <w:t xml:space="preserve">HR Rep </w:t>
      </w:r>
      <w:r w:rsidR="4B259537" w:rsidRPr="00706793">
        <w:rPr>
          <w:lang w:val="en-US"/>
        </w:rPr>
        <w:t>will find or create a position number</w:t>
      </w:r>
      <w:r w:rsidRPr="00706793">
        <w:rPr>
          <w:lang w:val="en-US"/>
        </w:rPr>
        <w:t>.</w:t>
      </w:r>
    </w:p>
    <w:p w14:paraId="51E0BA2D" w14:textId="1506148D" w:rsidR="00317F2C" w:rsidRPr="00241002" w:rsidRDefault="00317F2C" w:rsidP="00241002">
      <w:pPr>
        <w:pStyle w:val="Heading2"/>
      </w:pPr>
      <w:bookmarkStart w:id="3" w:name="_Toc233642535"/>
      <w:r w:rsidRPr="00241002">
        <w:t>Position Posting</w:t>
      </w:r>
      <w:bookmarkEnd w:id="3"/>
    </w:p>
    <w:p w14:paraId="47F509C7" w14:textId="624451BB" w:rsidR="006A5312" w:rsidRPr="00241002" w:rsidRDefault="00317F2C" w:rsidP="00317F2C">
      <w:pPr>
        <w:pStyle w:val="BulletedList"/>
        <w:rPr>
          <w:lang w:val="en-US"/>
        </w:rPr>
      </w:pPr>
      <w:r w:rsidRPr="00241002">
        <w:rPr>
          <w:lang w:val="en-US"/>
        </w:rPr>
        <w:t>A minimum 3-day ad is required unless the candidate is a current UR student or has been employed by the University within the past 24 months.</w:t>
      </w:r>
    </w:p>
    <w:p w14:paraId="04F143EC" w14:textId="66837D4A" w:rsidR="00D46AB5" w:rsidRPr="00241002" w:rsidRDefault="00317F2C">
      <w:pPr>
        <w:pStyle w:val="BulletedList"/>
        <w:numPr>
          <w:ilvl w:val="1"/>
          <w:numId w:val="7"/>
        </w:numPr>
        <w:rPr>
          <w:lang w:val="en-US"/>
        </w:rPr>
      </w:pPr>
      <w:r w:rsidRPr="00241002">
        <w:rPr>
          <w:lang w:val="en-US"/>
        </w:rPr>
        <w:t>Posting is done via the Temporary Jobs portal in Jobs@UIowa in Self Service.</w:t>
      </w:r>
    </w:p>
    <w:p w14:paraId="01DE93E9" w14:textId="1D600F38" w:rsidR="004728F5" w:rsidRPr="00241002" w:rsidRDefault="00317F2C" w:rsidP="00241002">
      <w:pPr>
        <w:pStyle w:val="Heading2"/>
      </w:pPr>
      <w:bookmarkStart w:id="4" w:name="_Toc233642536"/>
      <w:r w:rsidRPr="00241002">
        <w:t>Search and Posting Requirements</w:t>
      </w:r>
      <w:bookmarkEnd w:id="4"/>
    </w:p>
    <w:tbl>
      <w:tblPr>
        <w:tblStyle w:val="DEFAULTGOLDHEADERNOGRID"/>
        <w:tblW w:w="0" w:type="auto"/>
        <w:jc w:val="center"/>
        <w:tblLook w:val="04A0" w:firstRow="1" w:lastRow="0" w:firstColumn="1" w:lastColumn="0" w:noHBand="0" w:noVBand="1"/>
      </w:tblPr>
      <w:tblGrid>
        <w:gridCol w:w="2863"/>
        <w:gridCol w:w="2357"/>
        <w:gridCol w:w="3600"/>
      </w:tblGrid>
      <w:tr w:rsidR="00317F2C" w:rsidRPr="00241002" w14:paraId="506167DA" w14:textId="77777777" w:rsidTr="00317F2C">
        <w:trPr>
          <w:cnfStyle w:val="100000000000" w:firstRow="1" w:lastRow="0" w:firstColumn="0" w:lastColumn="0" w:oddVBand="0" w:evenVBand="0" w:oddHBand="0" w:evenHBand="0" w:firstRowFirstColumn="0" w:firstRowLastColumn="0" w:lastRowFirstColumn="0" w:lastRowLastColumn="0"/>
          <w:trHeight w:val="163"/>
          <w:jc w:val="center"/>
        </w:trPr>
        <w:tc>
          <w:tcPr>
            <w:tcW w:w="2863" w:type="dxa"/>
          </w:tcPr>
          <w:p w14:paraId="52DD0040" w14:textId="5BFA24A4" w:rsidR="00317F2C" w:rsidRPr="00241002" w:rsidRDefault="00317F2C" w:rsidP="00E77B3F">
            <w:r w:rsidRPr="00241002">
              <w:t>Appointment Type</w:t>
            </w:r>
          </w:p>
        </w:tc>
        <w:tc>
          <w:tcPr>
            <w:tcW w:w="2357" w:type="dxa"/>
          </w:tcPr>
          <w:p w14:paraId="035F7059" w14:textId="29AC130F" w:rsidR="00317F2C" w:rsidRPr="00241002" w:rsidRDefault="00317F2C" w:rsidP="00E77B3F">
            <w:r w:rsidRPr="00241002">
              <w:t>Search Requirement</w:t>
            </w:r>
          </w:p>
        </w:tc>
        <w:tc>
          <w:tcPr>
            <w:tcW w:w="3600" w:type="dxa"/>
          </w:tcPr>
          <w:p w14:paraId="7F65A952" w14:textId="342E923A" w:rsidR="00317F2C" w:rsidRPr="00241002" w:rsidRDefault="00317F2C" w:rsidP="00E77B3F">
            <w:r w:rsidRPr="00241002">
              <w:t>Posting Requirement</w:t>
            </w:r>
          </w:p>
        </w:tc>
      </w:tr>
      <w:tr w:rsidR="00317F2C" w:rsidRPr="00241002" w14:paraId="77925828" w14:textId="77777777" w:rsidTr="00317F2C">
        <w:trPr>
          <w:cnfStyle w:val="000000100000" w:firstRow="0" w:lastRow="0" w:firstColumn="0" w:lastColumn="0" w:oddVBand="0" w:evenVBand="0" w:oddHBand="1" w:evenHBand="0" w:firstRowFirstColumn="0" w:firstRowLastColumn="0" w:lastRowFirstColumn="0" w:lastRowLastColumn="0"/>
          <w:trHeight w:val="162"/>
          <w:jc w:val="center"/>
        </w:trPr>
        <w:tc>
          <w:tcPr>
            <w:tcW w:w="2863" w:type="dxa"/>
          </w:tcPr>
          <w:p w14:paraId="43D9E82B" w14:textId="10EB2F0D" w:rsidR="00317F2C" w:rsidRPr="00241002" w:rsidRDefault="00317F2C" w:rsidP="00E77B3F">
            <w:pPr>
              <w:rPr>
                <w:szCs w:val="18"/>
              </w:rPr>
            </w:pPr>
            <w:r w:rsidRPr="00241002">
              <w:t>Temporary Staff (PZ01-PZ07)</w:t>
            </w:r>
          </w:p>
        </w:tc>
        <w:tc>
          <w:tcPr>
            <w:tcW w:w="2357" w:type="dxa"/>
          </w:tcPr>
          <w:p w14:paraId="19AC8886" w14:textId="0C528FA6" w:rsidR="00317F2C" w:rsidRPr="00241002" w:rsidRDefault="00317F2C" w:rsidP="00E77B3F">
            <w:r w:rsidRPr="00241002">
              <w:t>Optional</w:t>
            </w:r>
          </w:p>
        </w:tc>
        <w:tc>
          <w:tcPr>
            <w:tcW w:w="3600" w:type="dxa"/>
          </w:tcPr>
          <w:p w14:paraId="0AFE3A6D" w14:textId="00E76BC0" w:rsidR="00317F2C" w:rsidRPr="00241002" w:rsidRDefault="00317F2C" w:rsidP="00E77B3F">
            <w:r w:rsidRPr="00241002">
              <w:t>3-day ad required unless current UI student or employed in past 24 months.</w:t>
            </w:r>
          </w:p>
        </w:tc>
      </w:tr>
    </w:tbl>
    <w:p w14:paraId="18A95C72" w14:textId="5B9DE132" w:rsidR="009563F7" w:rsidRPr="00241002" w:rsidRDefault="00317F2C" w:rsidP="00241002">
      <w:pPr>
        <w:pStyle w:val="Heading2"/>
      </w:pPr>
      <w:bookmarkStart w:id="5" w:name="_Toc233642537"/>
      <w:r w:rsidRPr="00241002">
        <w:t>Temporary Appointments Limits</w:t>
      </w:r>
      <w:bookmarkEnd w:id="5"/>
    </w:p>
    <w:p w14:paraId="63B39917" w14:textId="77777777" w:rsidR="00317F2C" w:rsidRPr="00241002" w:rsidRDefault="00317F2C" w:rsidP="00317F2C">
      <w:pPr>
        <w:pStyle w:val="BulletedList"/>
        <w:rPr>
          <w:lang w:val="en-US"/>
        </w:rPr>
      </w:pPr>
      <w:r w:rsidRPr="00241002">
        <w:rPr>
          <w:lang w:val="en-US"/>
        </w:rPr>
        <w:t>Policy Manual language limits P&amp;S temporary appointments to two fiscal years for appointments that are 75% (1560 hours) or more. Appointments of less than 75% are not restricted regarding the duration of the appointment. </w:t>
      </w:r>
    </w:p>
    <w:p w14:paraId="7C04F8A5" w14:textId="77777777" w:rsidR="00317F2C" w:rsidRPr="00241002" w:rsidRDefault="00317F2C" w:rsidP="00317F2C">
      <w:pPr>
        <w:pStyle w:val="BulletedList"/>
        <w:rPr>
          <w:lang w:val="en-US"/>
        </w:rPr>
      </w:pPr>
      <w:r w:rsidRPr="00241002">
        <w:rPr>
          <w:lang w:val="en-US"/>
        </w:rPr>
        <w:t>Limited extensions for temporary appointments that are 75% or more are permitted with Compensation and Classification approval. </w:t>
      </w:r>
    </w:p>
    <w:p w14:paraId="65C3C45B" w14:textId="77777777" w:rsidR="00317F2C" w:rsidRPr="00241002" w:rsidRDefault="00317F2C" w:rsidP="00317F2C">
      <w:pPr>
        <w:pStyle w:val="BulletedList"/>
        <w:rPr>
          <w:lang w:val="en-US"/>
        </w:rPr>
      </w:pPr>
      <w:r w:rsidRPr="00241002">
        <w:rPr>
          <w:lang w:val="en-US"/>
        </w:rPr>
        <w:t>An end date of no more than two years’ duration on appointment forms is required if the employee is expected to work more than 1560 hours in the first year. For positions expecting to work less than 1560 hours per year, additional approval from Compensation and Classification is not required to extend beyond the initial year. </w:t>
      </w:r>
    </w:p>
    <w:p w14:paraId="54D3C86D" w14:textId="30AA5A69" w:rsidR="00317F2C" w:rsidRPr="00241002" w:rsidRDefault="00317F2C" w:rsidP="00241002">
      <w:pPr>
        <w:pStyle w:val="Heading2"/>
      </w:pPr>
      <w:bookmarkStart w:id="6" w:name="_Toc233642538"/>
      <w:r w:rsidRPr="00241002">
        <w:lastRenderedPageBreak/>
        <w:t>Benefits Eligibility</w:t>
      </w:r>
      <w:bookmarkEnd w:id="6"/>
    </w:p>
    <w:tbl>
      <w:tblPr>
        <w:tblStyle w:val="DEFAULTGOLDHEADERNOGRID"/>
        <w:tblW w:w="0" w:type="auto"/>
        <w:jc w:val="center"/>
        <w:tblLook w:val="04A0" w:firstRow="1" w:lastRow="0" w:firstColumn="1" w:lastColumn="0" w:noHBand="0" w:noVBand="1"/>
      </w:tblPr>
      <w:tblGrid>
        <w:gridCol w:w="4299"/>
        <w:gridCol w:w="3540"/>
      </w:tblGrid>
      <w:tr w:rsidR="00317F2C" w:rsidRPr="00241002" w14:paraId="2BE6FADB" w14:textId="77777777" w:rsidTr="004401BC">
        <w:trPr>
          <w:cnfStyle w:val="100000000000" w:firstRow="1" w:lastRow="0" w:firstColumn="0" w:lastColumn="0" w:oddVBand="0" w:evenVBand="0" w:oddHBand="0" w:evenHBand="0" w:firstRowFirstColumn="0" w:firstRowLastColumn="0" w:lastRowFirstColumn="0" w:lastRowLastColumn="0"/>
          <w:trHeight w:val="149"/>
          <w:jc w:val="center"/>
        </w:trPr>
        <w:tc>
          <w:tcPr>
            <w:tcW w:w="4299" w:type="dxa"/>
          </w:tcPr>
          <w:p w14:paraId="11342FB6" w14:textId="77777777" w:rsidR="00317F2C" w:rsidRPr="00241002" w:rsidRDefault="00317F2C">
            <w:r w:rsidRPr="00241002">
              <w:t>Appointment Type</w:t>
            </w:r>
          </w:p>
        </w:tc>
        <w:tc>
          <w:tcPr>
            <w:tcW w:w="3540" w:type="dxa"/>
          </w:tcPr>
          <w:p w14:paraId="1A1706AD" w14:textId="432D732A" w:rsidR="00317F2C" w:rsidRPr="00241002" w:rsidRDefault="00317F2C">
            <w:r w:rsidRPr="00241002">
              <w:t>Benefits</w:t>
            </w:r>
          </w:p>
        </w:tc>
      </w:tr>
      <w:tr w:rsidR="00317F2C" w:rsidRPr="00241002" w14:paraId="56AEE1E5" w14:textId="77777777" w:rsidTr="004401BC">
        <w:trPr>
          <w:cnfStyle w:val="000000100000" w:firstRow="0" w:lastRow="0" w:firstColumn="0" w:lastColumn="0" w:oddVBand="0" w:evenVBand="0" w:oddHBand="1" w:evenHBand="0" w:firstRowFirstColumn="0" w:firstRowLastColumn="0" w:lastRowFirstColumn="0" w:lastRowLastColumn="0"/>
          <w:trHeight w:val="148"/>
          <w:jc w:val="center"/>
        </w:trPr>
        <w:tc>
          <w:tcPr>
            <w:tcW w:w="4299" w:type="dxa"/>
          </w:tcPr>
          <w:p w14:paraId="57327A8D" w14:textId="0A0B123D" w:rsidR="00317F2C" w:rsidRPr="00241002" w:rsidRDefault="00317F2C">
            <w:pPr>
              <w:rPr>
                <w:szCs w:val="18"/>
              </w:rPr>
            </w:pPr>
            <w:r w:rsidRPr="00241002">
              <w:t xml:space="preserve">Temporary Staff (&lt;6 months or less than </w:t>
            </w:r>
            <w:r w:rsidR="004401BC" w:rsidRPr="00241002">
              <w:t>50% FTE</w:t>
            </w:r>
            <w:r w:rsidRPr="00241002">
              <w:t>)</w:t>
            </w:r>
          </w:p>
        </w:tc>
        <w:tc>
          <w:tcPr>
            <w:tcW w:w="3540" w:type="dxa"/>
          </w:tcPr>
          <w:p w14:paraId="46945707" w14:textId="11FB4E58" w:rsidR="00317F2C" w:rsidRPr="00241002" w:rsidRDefault="00317F2C">
            <w:r w:rsidRPr="00241002">
              <w:t>Not eligible for retirement plan selection</w:t>
            </w:r>
          </w:p>
        </w:tc>
      </w:tr>
      <w:tr w:rsidR="00317F2C" w:rsidRPr="00241002" w14:paraId="2F25D535" w14:textId="77777777" w:rsidTr="004401BC">
        <w:trPr>
          <w:cnfStyle w:val="000000010000" w:firstRow="0" w:lastRow="0" w:firstColumn="0" w:lastColumn="0" w:oddVBand="0" w:evenVBand="0" w:oddHBand="0" w:evenHBand="1" w:firstRowFirstColumn="0" w:firstRowLastColumn="0" w:lastRowFirstColumn="0" w:lastRowLastColumn="0"/>
          <w:trHeight w:val="148"/>
          <w:jc w:val="center"/>
        </w:trPr>
        <w:tc>
          <w:tcPr>
            <w:tcW w:w="4299" w:type="dxa"/>
          </w:tcPr>
          <w:p w14:paraId="6C114A70" w14:textId="3C56E9C8" w:rsidR="00317F2C" w:rsidRPr="00241002" w:rsidRDefault="00317F2C">
            <w:r w:rsidRPr="00241002">
              <w:t>Temporary Staff (&gt;6 months)</w:t>
            </w:r>
          </w:p>
        </w:tc>
        <w:tc>
          <w:tcPr>
            <w:tcW w:w="3540" w:type="dxa"/>
          </w:tcPr>
          <w:p w14:paraId="6E618B31" w14:textId="1438553B" w:rsidR="00317F2C" w:rsidRPr="00241002" w:rsidRDefault="00317F2C">
            <w:r w:rsidRPr="00241002">
              <w:t>Need to select choice of retirement plan within 60 days (IPERS or TIAA)</w:t>
            </w:r>
          </w:p>
        </w:tc>
      </w:tr>
    </w:tbl>
    <w:p w14:paraId="111DFF94" w14:textId="77777777" w:rsidR="004401BC" w:rsidRPr="00241002" w:rsidRDefault="004401BC" w:rsidP="00241002">
      <w:pPr>
        <w:pStyle w:val="Heading2"/>
      </w:pPr>
      <w:bookmarkStart w:id="7" w:name="_Toc233642539"/>
      <w:r w:rsidRPr="00241002">
        <w:t>Background Check</w:t>
      </w:r>
      <w:r w:rsidRPr="00241002">
        <w:rPr>
          <w:rFonts w:ascii="Times New Roman" w:hAnsi="Times New Roman"/>
        </w:rPr>
        <w:t> </w:t>
      </w:r>
      <w:bookmarkEnd w:id="7"/>
      <w:r w:rsidRPr="00241002">
        <w:t> </w:t>
      </w:r>
    </w:p>
    <w:p w14:paraId="7B5CABAA" w14:textId="0BE1E5A1" w:rsidR="004401BC" w:rsidRPr="00241002" w:rsidRDefault="004401BC">
      <w:pPr>
        <w:pStyle w:val="BulletedList"/>
        <w:rPr>
          <w:lang w:val="en-US"/>
        </w:rPr>
      </w:pPr>
      <w:r w:rsidRPr="00241002">
        <w:rPr>
          <w:lang w:val="en-US"/>
        </w:rPr>
        <w:t>Required for</w:t>
      </w:r>
      <w:r w:rsidRPr="00241002">
        <w:rPr>
          <w:rFonts w:ascii="Times New Roman" w:hAnsi="Times New Roman" w:cs="Times New Roman"/>
          <w:lang w:val="en-US"/>
        </w:rPr>
        <w:t> </w:t>
      </w:r>
      <w:r w:rsidRPr="00241002">
        <w:rPr>
          <w:lang w:val="en-US"/>
        </w:rPr>
        <w:t>positions involving sensitive data, financial access, or working with animals or minors.</w:t>
      </w:r>
      <w:r w:rsidRPr="00241002">
        <w:rPr>
          <w:rFonts w:ascii="Times New Roman" w:hAnsi="Times New Roman" w:cs="Times New Roman"/>
          <w:lang w:val="en-US"/>
        </w:rPr>
        <w:t> </w:t>
      </w:r>
      <w:r w:rsidRPr="00241002">
        <w:rPr>
          <w:lang w:val="en-US"/>
        </w:rPr>
        <w:t> </w:t>
      </w:r>
    </w:p>
    <w:p w14:paraId="2D32A1BA" w14:textId="77777777" w:rsidR="004401BC" w:rsidRPr="00241002" w:rsidRDefault="004401BC" w:rsidP="00241002">
      <w:pPr>
        <w:pStyle w:val="Heading2"/>
      </w:pPr>
      <w:bookmarkStart w:id="8" w:name="_Toc233642540"/>
      <w:r w:rsidRPr="00241002">
        <w:t>Offer Letter Templates</w:t>
      </w:r>
      <w:bookmarkEnd w:id="8"/>
      <w:r w:rsidRPr="00241002">
        <w:t> </w:t>
      </w:r>
    </w:p>
    <w:p w14:paraId="0A7337E9" w14:textId="77777777" w:rsidR="004401BC" w:rsidRPr="00241002" w:rsidRDefault="004401BC" w:rsidP="004401BC">
      <w:pPr>
        <w:pStyle w:val="BulletedList"/>
        <w:rPr>
          <w:lang w:val="en-US"/>
        </w:rPr>
      </w:pPr>
      <w:r w:rsidRPr="00241002">
        <w:rPr>
          <w:lang w:val="en-US"/>
        </w:rPr>
        <w:t>PZ01 (hourly) </w:t>
      </w:r>
    </w:p>
    <w:p w14:paraId="0134A93C" w14:textId="77777777" w:rsidR="004401BC" w:rsidRPr="00241002" w:rsidRDefault="004401BC">
      <w:pPr>
        <w:pStyle w:val="BulletedList"/>
        <w:numPr>
          <w:ilvl w:val="1"/>
          <w:numId w:val="7"/>
        </w:numPr>
        <w:rPr>
          <w:lang w:val="en-US"/>
        </w:rPr>
      </w:pPr>
      <w:hyperlink r:id="rId12" w:tgtFrame="_blank" w:history="1">
        <w:r w:rsidRPr="00241002">
          <w:rPr>
            <w:rStyle w:val="Hyperlink"/>
            <w:lang w:val="en-US"/>
          </w:rPr>
          <w:t>P&amp;S Temp Appointment Offer Letter - 6 months or More (docx)</w:t>
        </w:r>
      </w:hyperlink>
      <w:r w:rsidRPr="00241002">
        <w:rPr>
          <w:lang w:val="en-US"/>
        </w:rPr>
        <w:t> </w:t>
      </w:r>
    </w:p>
    <w:p w14:paraId="5C4D1021" w14:textId="77777777" w:rsidR="004401BC" w:rsidRPr="00241002" w:rsidRDefault="004401BC">
      <w:pPr>
        <w:pStyle w:val="BulletedList"/>
        <w:numPr>
          <w:ilvl w:val="1"/>
          <w:numId w:val="7"/>
        </w:numPr>
        <w:rPr>
          <w:lang w:val="en-US"/>
        </w:rPr>
      </w:pPr>
      <w:hyperlink r:id="rId13" w:tgtFrame="_blank" w:history="1">
        <w:r w:rsidRPr="00241002">
          <w:rPr>
            <w:rStyle w:val="Hyperlink"/>
            <w:lang w:val="en-US"/>
          </w:rPr>
          <w:t>P&amp;S Temp Appointment Offer Letter - Less than 6 months (docx)</w:t>
        </w:r>
      </w:hyperlink>
      <w:r w:rsidRPr="00241002">
        <w:rPr>
          <w:lang w:val="en-US"/>
        </w:rPr>
        <w:t> </w:t>
      </w:r>
    </w:p>
    <w:p w14:paraId="137097B6" w14:textId="77777777" w:rsidR="004401BC" w:rsidRPr="00241002" w:rsidRDefault="004401BC" w:rsidP="004401BC">
      <w:pPr>
        <w:pStyle w:val="BulletedList"/>
        <w:rPr>
          <w:lang w:val="en-US"/>
        </w:rPr>
      </w:pPr>
      <w:r w:rsidRPr="00241002">
        <w:rPr>
          <w:lang w:val="en-US"/>
        </w:rPr>
        <w:t>PZ02/PZ03 (monthly/lump sum) </w:t>
      </w:r>
      <w:r w:rsidRPr="00241002">
        <w:rPr>
          <w:b/>
          <w:bCs/>
          <w:lang w:val="en-US"/>
        </w:rPr>
        <w:t>*Offer letter required for PZ03 and encouraged for PZ02 </w:t>
      </w:r>
      <w:r w:rsidRPr="00241002">
        <w:rPr>
          <w:lang w:val="en-US"/>
        </w:rPr>
        <w:t> </w:t>
      </w:r>
    </w:p>
    <w:p w14:paraId="6178D843" w14:textId="77777777" w:rsidR="004401BC" w:rsidRPr="00241002" w:rsidRDefault="004401BC">
      <w:pPr>
        <w:pStyle w:val="BulletedList"/>
        <w:numPr>
          <w:ilvl w:val="1"/>
          <w:numId w:val="7"/>
        </w:numPr>
        <w:rPr>
          <w:lang w:val="en-US"/>
        </w:rPr>
      </w:pPr>
      <w:r w:rsidRPr="00241002">
        <w:rPr>
          <w:lang w:val="en-US"/>
        </w:rPr>
        <w:t>Appendix A </w:t>
      </w:r>
    </w:p>
    <w:p w14:paraId="3B2FB603" w14:textId="6C2F91BD" w:rsidR="004401BC" w:rsidRPr="00241002" w:rsidRDefault="004401BC">
      <w:pPr>
        <w:pStyle w:val="BulletedList"/>
        <w:rPr>
          <w:lang w:val="en-US"/>
        </w:rPr>
      </w:pPr>
      <w:r w:rsidRPr="00241002">
        <w:rPr>
          <w:lang w:val="en-US"/>
        </w:rPr>
        <w:t>PZ07 (hourly)  </w:t>
      </w:r>
    </w:p>
    <w:p w14:paraId="5819262C" w14:textId="648FA5FA" w:rsidR="004401BC" w:rsidRPr="00241002" w:rsidRDefault="004401BC">
      <w:pPr>
        <w:pStyle w:val="BulletedList"/>
        <w:numPr>
          <w:ilvl w:val="1"/>
          <w:numId w:val="7"/>
        </w:numPr>
        <w:rPr>
          <w:lang w:val="en-US"/>
        </w:rPr>
      </w:pPr>
      <w:r w:rsidRPr="00241002">
        <w:rPr>
          <w:lang w:val="en-US"/>
        </w:rPr>
        <w:t>Offer Letter/Signed Acknowledgement – Appendix B </w:t>
      </w:r>
    </w:p>
    <w:p w14:paraId="43FA4B91" w14:textId="77777777" w:rsidR="004401BC" w:rsidRPr="00241002" w:rsidRDefault="004401BC" w:rsidP="00241002">
      <w:pPr>
        <w:pStyle w:val="Heading2"/>
      </w:pPr>
      <w:bookmarkStart w:id="9" w:name="_Toc233642541"/>
      <w:r w:rsidRPr="00241002">
        <w:t>Submitting new hire requests</w:t>
      </w:r>
      <w:r w:rsidRPr="00241002">
        <w:rPr>
          <w:rFonts w:ascii="Times New Roman" w:hAnsi="Times New Roman"/>
        </w:rPr>
        <w:t> </w:t>
      </w:r>
      <w:r w:rsidRPr="00241002">
        <w:t>to the Transaction Hub</w:t>
      </w:r>
      <w:r w:rsidRPr="00241002">
        <w:rPr>
          <w:rFonts w:ascii="Times New Roman" w:hAnsi="Times New Roman"/>
        </w:rPr>
        <w:t> </w:t>
      </w:r>
      <w:bookmarkEnd w:id="9"/>
      <w:r w:rsidRPr="00241002">
        <w:t> </w:t>
      </w:r>
    </w:p>
    <w:p w14:paraId="7431C979" w14:textId="77777777" w:rsidR="004401BC" w:rsidRPr="00241002" w:rsidRDefault="004401BC" w:rsidP="004401BC">
      <w:pPr>
        <w:pStyle w:val="BulletedList"/>
        <w:rPr>
          <w:lang w:val="en-US"/>
        </w:rPr>
      </w:pPr>
      <w:r w:rsidRPr="00241002">
        <w:rPr>
          <w:lang w:val="en-US"/>
        </w:rPr>
        <w:t>Use CLAS </w:t>
      </w:r>
      <w:hyperlink r:id="rId14" w:tgtFrame="_blank" w:history="1">
        <w:r w:rsidRPr="00241002">
          <w:rPr>
            <w:rStyle w:val="Hyperlink"/>
            <w:lang w:val="en-US"/>
          </w:rPr>
          <w:t>transaction request form</w:t>
        </w:r>
      </w:hyperlink>
      <w:r w:rsidRPr="00241002">
        <w:rPr>
          <w:lang w:val="en-US"/>
        </w:rPr>
        <w:t>  </w:t>
      </w:r>
    </w:p>
    <w:p w14:paraId="350B11F5" w14:textId="77777777" w:rsidR="004401BC" w:rsidRPr="00241002" w:rsidRDefault="004401BC">
      <w:pPr>
        <w:pStyle w:val="BulletedList"/>
        <w:numPr>
          <w:ilvl w:val="1"/>
          <w:numId w:val="7"/>
        </w:numPr>
        <w:rPr>
          <w:lang w:val="en-US"/>
        </w:rPr>
      </w:pPr>
      <w:r w:rsidRPr="00241002">
        <w:rPr>
          <w:lang w:val="en-US"/>
        </w:rPr>
        <w:t>Include: Start and end dates, payment amount and schedule,</w:t>
      </w:r>
      <w:r w:rsidRPr="00241002">
        <w:rPr>
          <w:rFonts w:ascii="Times New Roman" w:hAnsi="Times New Roman" w:cs="Times New Roman"/>
          <w:lang w:val="en-US"/>
        </w:rPr>
        <w:t> </w:t>
      </w:r>
      <w:r w:rsidRPr="00241002">
        <w:rPr>
          <w:lang w:val="en-US"/>
        </w:rPr>
        <w:t>supervisor,</w:t>
      </w:r>
      <w:r w:rsidRPr="00241002">
        <w:rPr>
          <w:rFonts w:ascii="Times New Roman" w:hAnsi="Times New Roman" w:cs="Times New Roman"/>
          <w:lang w:val="en-US"/>
        </w:rPr>
        <w:t> </w:t>
      </w:r>
      <w:r w:rsidRPr="00241002">
        <w:rPr>
          <w:lang w:val="en-US"/>
        </w:rPr>
        <w:t>funding source, and brief job duties.</w:t>
      </w:r>
      <w:r w:rsidRPr="00241002">
        <w:rPr>
          <w:rFonts w:ascii="Times New Roman" w:hAnsi="Times New Roman" w:cs="Times New Roman"/>
          <w:lang w:val="en-US"/>
        </w:rPr>
        <w:t> </w:t>
      </w:r>
      <w:r w:rsidRPr="00241002">
        <w:rPr>
          <w:lang w:val="en-US"/>
        </w:rPr>
        <w:t> </w:t>
      </w:r>
    </w:p>
    <w:p w14:paraId="04BCA62B" w14:textId="77777777" w:rsidR="004401BC" w:rsidRPr="00241002" w:rsidRDefault="004401BC">
      <w:pPr>
        <w:pStyle w:val="BulletedList"/>
        <w:numPr>
          <w:ilvl w:val="1"/>
          <w:numId w:val="7"/>
        </w:numPr>
        <w:rPr>
          <w:lang w:val="en-US"/>
        </w:rPr>
      </w:pPr>
      <w:r w:rsidRPr="00241002">
        <w:rPr>
          <w:lang w:val="en-US"/>
        </w:rPr>
        <w:t>Attach a signed offer letter. An internal departmental payment form may be used if it has been vetted by your HR Rep. </w:t>
      </w:r>
    </w:p>
    <w:p w14:paraId="236B5E05" w14:textId="76BDBA74" w:rsidR="004401BC" w:rsidRPr="00241002" w:rsidRDefault="004401BC">
      <w:pPr>
        <w:pStyle w:val="BulletedList"/>
        <w:numPr>
          <w:ilvl w:val="1"/>
          <w:numId w:val="7"/>
        </w:numPr>
        <w:rPr>
          <w:lang w:val="en-US"/>
        </w:rPr>
      </w:pPr>
      <w:r w:rsidRPr="00241002">
        <w:rPr>
          <w:lang w:val="en-US"/>
        </w:rPr>
        <w:t>PZ07 needs proof of enrollment from current institution and a signed</w:t>
      </w:r>
      <w:r w:rsidRPr="00241002">
        <w:rPr>
          <w:rFonts w:ascii="Times New Roman" w:hAnsi="Times New Roman" w:cs="Times New Roman"/>
          <w:lang w:val="en-US"/>
        </w:rPr>
        <w:t> </w:t>
      </w:r>
      <w:r w:rsidRPr="00241002">
        <w:rPr>
          <w:lang w:val="en-US"/>
        </w:rPr>
        <w:t>acknowledgement</w:t>
      </w:r>
      <w:r w:rsidRPr="00241002">
        <w:rPr>
          <w:rFonts w:ascii="Times New Roman" w:hAnsi="Times New Roman" w:cs="Times New Roman"/>
          <w:lang w:val="en-US"/>
        </w:rPr>
        <w:t> </w:t>
      </w:r>
      <w:r w:rsidRPr="00241002">
        <w:rPr>
          <w:lang w:val="en-US"/>
        </w:rPr>
        <w:t>form (included in offer letter).</w:t>
      </w:r>
      <w:r w:rsidRPr="00241002">
        <w:rPr>
          <w:rFonts w:ascii="Times New Roman" w:hAnsi="Times New Roman" w:cs="Times New Roman"/>
          <w:lang w:val="en-US"/>
        </w:rPr>
        <w:t> </w:t>
      </w:r>
      <w:r w:rsidRPr="00241002">
        <w:rPr>
          <w:lang w:val="en-US"/>
        </w:rPr>
        <w:t> </w:t>
      </w:r>
    </w:p>
    <w:p w14:paraId="6902B0BE" w14:textId="77777777" w:rsidR="004401BC" w:rsidRPr="00241002" w:rsidRDefault="004401BC" w:rsidP="00241002">
      <w:pPr>
        <w:pStyle w:val="Heading2"/>
      </w:pPr>
      <w:bookmarkStart w:id="10" w:name="_Toc233642542"/>
      <w:r w:rsidRPr="00241002">
        <w:t>Onboarding</w:t>
      </w:r>
      <w:r w:rsidRPr="00241002">
        <w:rPr>
          <w:rFonts w:ascii="Times New Roman" w:hAnsi="Times New Roman"/>
        </w:rPr>
        <w:t> </w:t>
      </w:r>
      <w:bookmarkEnd w:id="10"/>
      <w:r w:rsidRPr="00241002">
        <w:t> </w:t>
      </w:r>
    </w:p>
    <w:p w14:paraId="27435B71" w14:textId="77777777" w:rsidR="004401BC" w:rsidRPr="00241002" w:rsidRDefault="004401BC" w:rsidP="004401BC">
      <w:pPr>
        <w:pStyle w:val="BulletedList"/>
        <w:rPr>
          <w:lang w:val="en-US"/>
        </w:rPr>
      </w:pPr>
      <w:r w:rsidRPr="00241002">
        <w:rPr>
          <w:lang w:val="en-US"/>
        </w:rPr>
        <w:t>HR will send communication regarding I-9, direct deposit setup, and time reporting instructions, if applicable. </w:t>
      </w:r>
    </w:p>
    <w:p w14:paraId="7D73FB1C" w14:textId="083A2780" w:rsidR="004401BC" w:rsidRPr="00DF7E7C" w:rsidRDefault="004401BC">
      <w:pPr>
        <w:pStyle w:val="BulletedList"/>
        <w:rPr>
          <w:lang w:val="en-US"/>
        </w:rPr>
      </w:pPr>
      <w:r w:rsidRPr="00241002">
        <w:rPr>
          <w:lang w:val="en-US"/>
        </w:rPr>
        <w:t>Any mandatory trainings will be completed at department level. </w:t>
      </w:r>
    </w:p>
    <w:p w14:paraId="2B5D74B4" w14:textId="77777777" w:rsidR="004401BC" w:rsidRPr="00241002" w:rsidRDefault="004401BC" w:rsidP="00241002">
      <w:pPr>
        <w:pStyle w:val="Heading2"/>
      </w:pPr>
      <w:bookmarkStart w:id="11" w:name="_Toc233642543"/>
      <w:r w:rsidRPr="00241002">
        <w:t>Monitoring and Termination</w:t>
      </w:r>
      <w:r w:rsidRPr="00241002">
        <w:rPr>
          <w:rFonts w:ascii="Times New Roman" w:hAnsi="Times New Roman"/>
        </w:rPr>
        <w:t> </w:t>
      </w:r>
      <w:bookmarkEnd w:id="11"/>
      <w:r w:rsidRPr="00241002">
        <w:t> </w:t>
      </w:r>
    </w:p>
    <w:p w14:paraId="3B52D477" w14:textId="77777777" w:rsidR="004401BC" w:rsidRPr="00241002" w:rsidRDefault="004401BC" w:rsidP="004401BC">
      <w:pPr>
        <w:pStyle w:val="BulletedList"/>
        <w:rPr>
          <w:lang w:val="en-US"/>
        </w:rPr>
      </w:pPr>
      <w:r w:rsidRPr="00241002">
        <w:rPr>
          <w:lang w:val="en-US"/>
        </w:rPr>
        <w:t>Track hours and duration to ensure compliance with appointment limits.</w:t>
      </w:r>
      <w:r w:rsidRPr="00241002">
        <w:rPr>
          <w:rFonts w:ascii="Times New Roman" w:hAnsi="Times New Roman" w:cs="Times New Roman"/>
          <w:lang w:val="en-US"/>
        </w:rPr>
        <w:t> </w:t>
      </w:r>
      <w:r w:rsidRPr="00241002">
        <w:rPr>
          <w:lang w:val="en-US"/>
        </w:rPr>
        <w:t> </w:t>
      </w:r>
    </w:p>
    <w:p w14:paraId="73ADA01C" w14:textId="77777777" w:rsidR="004401BC" w:rsidRPr="00241002" w:rsidRDefault="004401BC" w:rsidP="004401BC">
      <w:pPr>
        <w:pStyle w:val="BulletedList"/>
        <w:rPr>
          <w:lang w:val="en-US"/>
        </w:rPr>
      </w:pPr>
      <w:r w:rsidRPr="00241002">
        <w:rPr>
          <w:lang w:val="en-US"/>
        </w:rPr>
        <w:t>Monitor end date to determine need for renewal or termination. </w:t>
      </w:r>
    </w:p>
    <w:p w14:paraId="66E44BEE" w14:textId="77777777" w:rsidR="004401BC" w:rsidRPr="00241002" w:rsidRDefault="004401BC" w:rsidP="004401BC">
      <w:pPr>
        <w:pStyle w:val="BulletedList"/>
        <w:rPr>
          <w:lang w:val="en-US"/>
        </w:rPr>
      </w:pPr>
      <w:r w:rsidRPr="00241002">
        <w:rPr>
          <w:lang w:val="en-US"/>
        </w:rPr>
        <w:t>Submit CLAS transaction request form</w:t>
      </w:r>
      <w:r w:rsidRPr="00241002">
        <w:rPr>
          <w:rFonts w:ascii="Times New Roman" w:hAnsi="Times New Roman" w:cs="Times New Roman"/>
          <w:lang w:val="en-US"/>
        </w:rPr>
        <w:t> </w:t>
      </w:r>
      <w:r w:rsidRPr="00241002">
        <w:rPr>
          <w:lang w:val="en-US"/>
        </w:rPr>
        <w:t>for any change of status or when it is time to terminate.  </w:t>
      </w:r>
    </w:p>
    <w:p w14:paraId="39D286E4" w14:textId="1FE8E3EA" w:rsidR="004401BC" w:rsidRDefault="00241002" w:rsidP="00241002">
      <w:pPr>
        <w:pStyle w:val="Heading1"/>
      </w:pPr>
      <w:bookmarkStart w:id="12" w:name="_Toc233642544"/>
      <w:r>
        <w:lastRenderedPageBreak/>
        <w:t>Appendix A: P&amp;S Offer Letter: Short Term Appointment</w:t>
      </w:r>
      <w:bookmarkEnd w:id="12"/>
    </w:p>
    <w:p w14:paraId="618D42FA" w14:textId="77777777" w:rsidR="00241002" w:rsidRPr="00241002" w:rsidRDefault="00241002" w:rsidP="00241002">
      <w:pPr>
        <w:pStyle w:val="BodyText1"/>
        <w:rPr>
          <w:highlight w:val="yellow"/>
        </w:rPr>
      </w:pPr>
      <w:r w:rsidRPr="00241002">
        <w:rPr>
          <w:highlight w:val="yellow"/>
        </w:rPr>
        <w:t>[Today’s Date] </w:t>
      </w:r>
    </w:p>
    <w:p w14:paraId="19370A49" w14:textId="319C2283" w:rsidR="00241002" w:rsidRDefault="00241002" w:rsidP="00241002">
      <w:pPr>
        <w:pStyle w:val="BodyText1"/>
      </w:pPr>
      <w:r w:rsidRPr="00241002">
        <w:rPr>
          <w:highlight w:val="yellow"/>
        </w:rPr>
        <w:t>[Employee’s full name]</w:t>
      </w:r>
      <w:r w:rsidRPr="00241002">
        <w:t> </w:t>
      </w:r>
    </w:p>
    <w:p w14:paraId="77E91CE8" w14:textId="77777777" w:rsidR="00241002" w:rsidRPr="00241002" w:rsidRDefault="00241002" w:rsidP="00241002">
      <w:pPr>
        <w:pStyle w:val="BodyText1"/>
      </w:pPr>
    </w:p>
    <w:p w14:paraId="54FABA05" w14:textId="31BF35D9" w:rsidR="00241002" w:rsidRPr="00241002" w:rsidRDefault="00241002" w:rsidP="00241002">
      <w:pPr>
        <w:pStyle w:val="BodyText1"/>
      </w:pPr>
      <w:r w:rsidRPr="00241002">
        <w:t>Dear </w:t>
      </w:r>
      <w:r w:rsidRPr="00241002">
        <w:rPr>
          <w:highlight w:val="yellow"/>
        </w:rPr>
        <w:t>[Employee’s name]</w:t>
      </w:r>
      <w:r w:rsidRPr="00241002">
        <w:t>, </w:t>
      </w:r>
    </w:p>
    <w:p w14:paraId="7AA8E1CA" w14:textId="3669F50A" w:rsidR="00241002" w:rsidRPr="00241002" w:rsidRDefault="00241002" w:rsidP="00241002">
      <w:pPr>
        <w:pStyle w:val="BodyText1"/>
      </w:pPr>
      <w:r w:rsidRPr="00241002">
        <w:t>I am pleased to offer you the position of Temporary Professional Employee (PZ03) in </w:t>
      </w:r>
      <w:r w:rsidRPr="004501EE">
        <w:rPr>
          <w:highlight w:val="yellow"/>
        </w:rPr>
        <w:t>[department]</w:t>
      </w:r>
      <w:r w:rsidRPr="00241002">
        <w:t> at the University of Iowa beginning </w:t>
      </w:r>
      <w:r w:rsidRPr="004501EE">
        <w:rPr>
          <w:highlight w:val="yellow"/>
        </w:rPr>
        <w:t>[date]</w:t>
      </w:r>
      <w:r w:rsidRPr="00241002">
        <w:t> and ending </w:t>
      </w:r>
      <w:r w:rsidRPr="004501EE">
        <w:rPr>
          <w:highlight w:val="yellow"/>
        </w:rPr>
        <w:t>[date]</w:t>
      </w:r>
      <w:r w:rsidRPr="00241002">
        <w:t>. The position is </w:t>
      </w:r>
      <w:r w:rsidRPr="004501EE">
        <w:rPr>
          <w:highlight w:val="yellow"/>
        </w:rPr>
        <w:t>[full time or % part time]</w:t>
      </w:r>
      <w:r w:rsidRPr="00241002">
        <w:t> and pays </w:t>
      </w:r>
      <w:r w:rsidRPr="004501EE">
        <w:rPr>
          <w:highlight w:val="yellow"/>
        </w:rPr>
        <w:t>[dollar amount]</w:t>
      </w:r>
      <w:r w:rsidRPr="00241002">
        <w:t>. You will be paid through direct deposit [on specific date or monthly]. </w:t>
      </w:r>
    </w:p>
    <w:p w14:paraId="41F184B0" w14:textId="4C44E0A8" w:rsidR="00241002" w:rsidRPr="00241002" w:rsidRDefault="00241002" w:rsidP="00241002">
      <w:pPr>
        <w:pStyle w:val="BodyText1"/>
      </w:pPr>
      <w:r w:rsidRPr="00241002">
        <w:t>Your Professional &amp; Scientific (P&amp;S) employment status will be Temporary At-Will. For more information on your employment status, please refer to the status definitions in the addendum. </w:t>
      </w:r>
    </w:p>
    <w:p w14:paraId="5B45A4DA" w14:textId="7ADD0D95" w:rsidR="00241002" w:rsidRPr="00241002" w:rsidRDefault="00241002" w:rsidP="00241002">
      <w:pPr>
        <w:pStyle w:val="BodyText1"/>
      </w:pPr>
      <w:r w:rsidRPr="00241002">
        <w:t>Candidates for temporary professional and scientific positions that have been designated security sensitive by the appropriate dean or vice president will require a criminal background check be conducted at the time of hire.  </w:t>
      </w:r>
    </w:p>
    <w:p w14:paraId="2F337C1F" w14:textId="1183F395" w:rsidR="00241002" w:rsidRPr="00241002" w:rsidRDefault="00241002" w:rsidP="00241002">
      <w:pPr>
        <w:pStyle w:val="BodyText1"/>
      </w:pPr>
      <w:r w:rsidRPr="00241002">
        <w:t>This offer is contingent upon your having or obtaining the appropriate work authorization and being able to maintain that authorization for the entire employment period. Please review the attached addendum for additional details – including employment requirements and benefits information – about working at Iowa. </w:t>
      </w:r>
    </w:p>
    <w:p w14:paraId="1AD488F2" w14:textId="21C8C368" w:rsidR="00241002" w:rsidRPr="00241002" w:rsidRDefault="00241002" w:rsidP="00241002">
      <w:pPr>
        <w:pStyle w:val="BodyText1"/>
      </w:pPr>
      <w:r w:rsidRPr="00241002">
        <w:t>We are committed to providing an accessible and supportive work environment. If you require reasonable accommodation to perform the essential functions of this position, please contact your HR representative </w:t>
      </w:r>
      <w:r w:rsidRPr="004501EE">
        <w:rPr>
          <w:highlight w:val="yellow"/>
        </w:rPr>
        <w:t>[name]</w:t>
      </w:r>
      <w:r w:rsidRPr="00241002">
        <w:t> at </w:t>
      </w:r>
      <w:r w:rsidRPr="004501EE">
        <w:rPr>
          <w:highlight w:val="yellow"/>
        </w:rPr>
        <w:t>[email address]</w:t>
      </w:r>
      <w:r w:rsidRPr="00241002">
        <w:t>. We encourage open communication to ensure we can provide the necessary support and resources for you in this role. </w:t>
      </w:r>
    </w:p>
    <w:p w14:paraId="3304236C" w14:textId="63C56A65" w:rsidR="00241002" w:rsidRDefault="00241002" w:rsidP="00241002">
      <w:pPr>
        <w:pStyle w:val="BodyText1"/>
      </w:pPr>
      <w:r w:rsidRPr="00241002">
        <w:t>We are enthusiastic to have you join our professional staff and look forward to working with you.  </w:t>
      </w:r>
    </w:p>
    <w:p w14:paraId="352288BE" w14:textId="77777777" w:rsidR="004501EE" w:rsidRPr="00241002" w:rsidRDefault="004501EE" w:rsidP="00241002">
      <w:pPr>
        <w:pStyle w:val="BodyText1"/>
      </w:pPr>
    </w:p>
    <w:p w14:paraId="17F1C116" w14:textId="48381519" w:rsidR="00241002" w:rsidRPr="00241002" w:rsidRDefault="00241002" w:rsidP="00241002">
      <w:pPr>
        <w:pStyle w:val="BodyText1"/>
      </w:pPr>
      <w:r w:rsidRPr="00241002">
        <w:t>Sincerely, </w:t>
      </w:r>
    </w:p>
    <w:p w14:paraId="308925C3" w14:textId="77777777" w:rsidR="00241002" w:rsidRPr="004501EE" w:rsidRDefault="00241002" w:rsidP="00241002">
      <w:pPr>
        <w:pStyle w:val="BodyText1"/>
        <w:rPr>
          <w:highlight w:val="yellow"/>
        </w:rPr>
      </w:pPr>
      <w:r w:rsidRPr="004501EE">
        <w:rPr>
          <w:highlight w:val="yellow"/>
        </w:rPr>
        <w:t>[Your name] </w:t>
      </w:r>
    </w:p>
    <w:p w14:paraId="187A693B" w14:textId="77777777" w:rsidR="00241002" w:rsidRPr="00241002" w:rsidRDefault="00241002" w:rsidP="00241002">
      <w:pPr>
        <w:pStyle w:val="BodyText1"/>
      </w:pPr>
      <w:r w:rsidRPr="004501EE">
        <w:rPr>
          <w:highlight w:val="yellow"/>
        </w:rPr>
        <w:t>[Title]</w:t>
      </w:r>
      <w:r w:rsidRPr="00241002">
        <w:t> </w:t>
      </w:r>
    </w:p>
    <w:p w14:paraId="2B23C989" w14:textId="77777777" w:rsidR="00241002" w:rsidRPr="00241002" w:rsidRDefault="00241002" w:rsidP="00241002">
      <w:pPr>
        <w:pStyle w:val="BodyText1"/>
      </w:pPr>
      <w:r w:rsidRPr="00241002">
        <w:t> </w:t>
      </w:r>
    </w:p>
    <w:p w14:paraId="16F76317" w14:textId="77777777" w:rsidR="00241002" w:rsidRPr="00241002" w:rsidRDefault="00241002" w:rsidP="00241002">
      <w:pPr>
        <w:pStyle w:val="BodyText1"/>
      </w:pPr>
      <w:r w:rsidRPr="00241002">
        <w:t>Please sign your name and today’s date below and initial after the addendum to accept this offer of employment. </w:t>
      </w:r>
    </w:p>
    <w:p w14:paraId="2BA1266C" w14:textId="77777777" w:rsidR="00241002" w:rsidRPr="00241002" w:rsidRDefault="00241002" w:rsidP="00241002">
      <w:r w:rsidRPr="00241002">
        <w:t> </w:t>
      </w:r>
    </w:p>
    <w:p w14:paraId="604BD87F" w14:textId="77777777" w:rsidR="00241002" w:rsidRPr="00241002" w:rsidRDefault="00241002" w:rsidP="00241002">
      <w:r w:rsidRPr="00241002">
        <w:t> </w:t>
      </w:r>
    </w:p>
    <w:p w14:paraId="58BD631E" w14:textId="05292F6C" w:rsidR="00241002" w:rsidRPr="00241002" w:rsidRDefault="00241002" w:rsidP="00241002">
      <w:r w:rsidRPr="00241002">
        <w:t>______________________________</w:t>
      </w:r>
      <w:r w:rsidRPr="00241002">
        <w:tab/>
      </w:r>
      <w:r w:rsidRPr="00241002">
        <w:tab/>
      </w:r>
      <w:r w:rsidRPr="00241002">
        <w:tab/>
      </w:r>
      <w:r w:rsidRPr="00241002">
        <w:tab/>
        <w:t>___________________________________ </w:t>
      </w:r>
      <w:r w:rsidRPr="00241002">
        <w:br/>
        <w:t>Employee signature</w:t>
      </w:r>
      <w:r w:rsidRPr="00241002">
        <w:tab/>
      </w:r>
      <w:r w:rsidRPr="00241002">
        <w:tab/>
      </w:r>
      <w:r w:rsidRPr="00241002">
        <w:tab/>
      </w:r>
      <w:r w:rsidRPr="00241002">
        <w:tab/>
      </w:r>
      <w:r w:rsidRPr="00241002">
        <w:tab/>
        <w:t>Date </w:t>
      </w:r>
    </w:p>
    <w:p w14:paraId="74904DB6" w14:textId="77777777" w:rsidR="00241002" w:rsidRPr="00241002" w:rsidRDefault="00241002" w:rsidP="00241002">
      <w:r w:rsidRPr="00241002">
        <w:t> </w:t>
      </w:r>
    </w:p>
    <w:p w14:paraId="5F023AD2" w14:textId="77777777" w:rsidR="00241002" w:rsidRPr="00241002" w:rsidRDefault="00241002" w:rsidP="004501EE">
      <w:pPr>
        <w:pStyle w:val="BodyText1"/>
      </w:pPr>
      <w:r w:rsidRPr="00241002">
        <w:t>Note: Special federal and state tax withholding rules apply for nonresidents with immigration status F1, J1, J2, H1B, TN, 01, asylee, and refugee. For more information, please contact the </w:t>
      </w:r>
      <w:hyperlink r:id="rId15" w:tgtFrame="_blank" w:history="1">
        <w:r w:rsidRPr="00241002">
          <w:rPr>
            <w:rStyle w:val="Hyperlink"/>
            <w:rFonts w:ascii="Roboto" w:hAnsi="Roboto"/>
          </w:rPr>
          <w:t>Payroll Office</w:t>
        </w:r>
      </w:hyperlink>
      <w:r w:rsidRPr="00241002">
        <w:rPr>
          <w:b/>
          <w:bCs/>
        </w:rPr>
        <w:t>.</w:t>
      </w:r>
      <w:r w:rsidRPr="00241002">
        <w:t> </w:t>
      </w:r>
    </w:p>
    <w:p w14:paraId="4E3DC789" w14:textId="77777777" w:rsidR="004501EE" w:rsidRDefault="004501EE" w:rsidP="004501EE">
      <w:pPr>
        <w:rPr>
          <w:b/>
          <w:bCs/>
        </w:rPr>
      </w:pPr>
    </w:p>
    <w:p w14:paraId="6C14257E" w14:textId="77777777" w:rsidR="004501EE" w:rsidRDefault="004501EE" w:rsidP="004501EE">
      <w:pPr>
        <w:rPr>
          <w:b/>
          <w:bCs/>
        </w:rPr>
      </w:pPr>
    </w:p>
    <w:p w14:paraId="02CE665B" w14:textId="77777777" w:rsidR="004501EE" w:rsidRDefault="004501EE" w:rsidP="004501EE">
      <w:pPr>
        <w:rPr>
          <w:b/>
          <w:bCs/>
        </w:rPr>
      </w:pPr>
    </w:p>
    <w:p w14:paraId="7F4684FF" w14:textId="0C31892E" w:rsidR="004501EE" w:rsidRPr="004501EE" w:rsidRDefault="004501EE" w:rsidP="004501EE">
      <w:pPr>
        <w:pStyle w:val="BodyText1"/>
        <w:rPr>
          <w:b/>
          <w:bCs/>
        </w:rPr>
      </w:pPr>
      <w:r w:rsidRPr="004501EE">
        <w:rPr>
          <w:b/>
          <w:bCs/>
        </w:rPr>
        <w:lastRenderedPageBreak/>
        <w:t>Addendum </w:t>
      </w:r>
    </w:p>
    <w:p w14:paraId="4F69193B" w14:textId="77777777" w:rsidR="004501EE" w:rsidRPr="00480DB4" w:rsidRDefault="004501EE" w:rsidP="004501EE">
      <w:pPr>
        <w:pStyle w:val="BodyText1"/>
        <w:rPr>
          <w:b/>
          <w:bCs/>
        </w:rPr>
      </w:pPr>
      <w:r w:rsidRPr="00480DB4">
        <w:rPr>
          <w:b/>
          <w:bCs/>
          <w:u w:val="single"/>
        </w:rPr>
        <w:t>Benefits and Direct Deposit</w:t>
      </w:r>
      <w:r w:rsidRPr="00480DB4">
        <w:rPr>
          <w:b/>
          <w:bCs/>
        </w:rPr>
        <w:t> </w:t>
      </w:r>
    </w:p>
    <w:p w14:paraId="6A73A554" w14:textId="19EC4EBE" w:rsidR="004501EE" w:rsidRPr="004501EE" w:rsidRDefault="004501EE" w:rsidP="004501EE">
      <w:pPr>
        <w:pStyle w:val="BodyText1"/>
      </w:pPr>
      <w:r w:rsidRPr="004501EE">
        <w:t>This appointment does not include University’s employee benefits. As a condition of employment, you will be required to receive all payments by direct deposit.</w:t>
      </w:r>
      <w:r w:rsidRPr="004501EE">
        <w:rPr>
          <w:rFonts w:ascii="Times New Roman" w:hAnsi="Times New Roman"/>
        </w:rPr>
        <w:t> </w:t>
      </w:r>
      <w:r w:rsidRPr="004501EE">
        <w:t>You may sign up for direct deposit on the University </w:t>
      </w:r>
      <w:hyperlink r:id="rId16" w:tgtFrame="_blank" w:history="1">
        <w:r w:rsidRPr="004501EE">
          <w:rPr>
            <w:rStyle w:val="Hyperlink"/>
            <w:rFonts w:ascii="Roboto" w:hAnsi="Roboto"/>
            <w:bCs/>
          </w:rPr>
          <w:t>Self Service</w:t>
        </w:r>
      </w:hyperlink>
      <w:r w:rsidRPr="004501EE">
        <w:t> web site shortly after you begin your appointment. </w:t>
      </w:r>
    </w:p>
    <w:p w14:paraId="68DA6A26" w14:textId="77777777" w:rsidR="004501EE" w:rsidRPr="00480DB4" w:rsidRDefault="004501EE" w:rsidP="004501EE">
      <w:pPr>
        <w:pStyle w:val="BodyText1"/>
        <w:rPr>
          <w:b/>
          <w:bCs/>
        </w:rPr>
      </w:pPr>
      <w:r w:rsidRPr="00480DB4">
        <w:rPr>
          <w:b/>
          <w:bCs/>
          <w:u w:val="single"/>
        </w:rPr>
        <w:t>I-9 requirements</w:t>
      </w:r>
      <w:r w:rsidRPr="00480DB4">
        <w:rPr>
          <w:b/>
          <w:bCs/>
        </w:rPr>
        <w:t> </w:t>
      </w:r>
    </w:p>
    <w:p w14:paraId="5C711708" w14:textId="16FE82B6" w:rsidR="004501EE" w:rsidRPr="004501EE" w:rsidRDefault="004501EE" w:rsidP="004501EE">
      <w:pPr>
        <w:pStyle w:val="BodyText1"/>
      </w:pPr>
      <w:r w:rsidRPr="004501EE">
        <w:t>In compliance with federal law, we must verify the identity and work authorization of all new employees using the USCIS Form I-9. Please log into the </w:t>
      </w:r>
      <w:hyperlink r:id="rId17" w:anchor="/login/13072/Template/574dad72-f149-49fa-8350-54d997984594" w:tgtFrame="_blank" w:history="1">
        <w:r w:rsidRPr="004501EE">
          <w:rPr>
            <w:rStyle w:val="Hyperlink"/>
            <w:rFonts w:ascii="Roboto" w:hAnsi="Roboto"/>
            <w:bCs/>
          </w:rPr>
          <w:t>online portal</w:t>
        </w:r>
      </w:hyperlink>
      <w:r w:rsidRPr="004501EE">
        <w:t> to initiate the process. Please be prepared to show acceptable documentation on your first day of employment. State agency employers in Iowa are required to use E-Verify to confirm employment eligibility. University of Iowa employees, including those who work remotely or out-of-state, are subject to </w:t>
      </w:r>
      <w:hyperlink r:id="rId18" w:tgtFrame="_blank" w:history="1">
        <w:r w:rsidRPr="004501EE">
          <w:rPr>
            <w:rStyle w:val="Hyperlink"/>
            <w:rFonts w:ascii="Roboto" w:hAnsi="Roboto"/>
            <w:bCs/>
          </w:rPr>
          <w:t>E-Verify</w:t>
        </w:r>
      </w:hyperlink>
      <w:r w:rsidRPr="004501EE">
        <w:t>. </w:t>
      </w:r>
    </w:p>
    <w:p w14:paraId="798D82F1" w14:textId="77777777" w:rsidR="004501EE" w:rsidRPr="00480DB4" w:rsidRDefault="004501EE" w:rsidP="004501EE">
      <w:pPr>
        <w:pStyle w:val="BodyText1"/>
        <w:rPr>
          <w:b/>
          <w:bCs/>
        </w:rPr>
      </w:pPr>
      <w:r w:rsidRPr="00480DB4">
        <w:rPr>
          <w:b/>
          <w:bCs/>
          <w:u w:val="single"/>
        </w:rPr>
        <w:t>Post offer self-identification</w:t>
      </w:r>
      <w:r w:rsidRPr="00480DB4">
        <w:rPr>
          <w:b/>
          <w:bCs/>
        </w:rPr>
        <w:t> </w:t>
      </w:r>
    </w:p>
    <w:p w14:paraId="2BCC2B3A" w14:textId="59E01AB7" w:rsidR="004501EE" w:rsidRPr="004501EE" w:rsidRDefault="004501EE" w:rsidP="004501EE">
      <w:pPr>
        <w:pStyle w:val="BodyText1"/>
      </w:pPr>
      <w:r w:rsidRPr="004501EE">
        <w:t>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 programs. Submission of this information is voluntary, and refusal to provide it will not subject you to any adverse treatment. Please take a moment to visit the </w:t>
      </w:r>
      <w:hyperlink r:id="rId19" w:tgtFrame="_blank" w:history="1">
        <w:r w:rsidRPr="004501EE">
          <w:rPr>
            <w:rStyle w:val="Hyperlink"/>
            <w:rFonts w:ascii="Roboto" w:hAnsi="Roboto"/>
          </w:rPr>
          <w:t>Post Offer Self-identification website</w:t>
        </w:r>
      </w:hyperlink>
      <w:r w:rsidRPr="004501EE">
        <w:t> and complete the voluntary self-identification form. If you prefer to complete the form by mail, please contact the Office of Civil Rights Compliance via email, </w:t>
      </w:r>
      <w:hyperlink r:id="rId20" w:tgtFrame="_blank" w:history="1">
        <w:r w:rsidRPr="004501EE">
          <w:rPr>
            <w:rStyle w:val="Hyperlink"/>
            <w:rFonts w:ascii="Roboto" w:hAnsi="Roboto"/>
          </w:rPr>
          <w:t>ui-ocrc@uiowa.edu</w:t>
        </w:r>
      </w:hyperlink>
      <w:r w:rsidRPr="004501EE">
        <w:t>, or phone (319-335-0705). </w:t>
      </w:r>
    </w:p>
    <w:p w14:paraId="52A313CE" w14:textId="77777777" w:rsidR="004501EE" w:rsidRPr="00480DB4" w:rsidRDefault="004501EE" w:rsidP="004501EE">
      <w:pPr>
        <w:pStyle w:val="BodyText1"/>
        <w:rPr>
          <w:b/>
          <w:bCs/>
        </w:rPr>
      </w:pPr>
      <w:r w:rsidRPr="00480DB4">
        <w:rPr>
          <w:b/>
          <w:bCs/>
          <w:u w:val="single"/>
        </w:rPr>
        <w:t>Intellectual Property Policy</w:t>
      </w:r>
      <w:r w:rsidRPr="00480DB4">
        <w:rPr>
          <w:b/>
          <w:bCs/>
        </w:rPr>
        <w:t> </w:t>
      </w:r>
    </w:p>
    <w:p w14:paraId="6C947411" w14:textId="613E85AE" w:rsidR="004501EE" w:rsidRPr="004501EE" w:rsidRDefault="004501EE" w:rsidP="004501EE">
      <w:pPr>
        <w:pStyle w:val="BodyText1"/>
      </w:pPr>
      <w:r w:rsidRPr="004501EE">
        <w:t>You are required to follow the </w:t>
      </w:r>
      <w:hyperlink r:id="rId21" w:tgtFrame="_blank" w:history="1">
        <w:r w:rsidRPr="004501EE">
          <w:rPr>
            <w:rStyle w:val="Hyperlink"/>
            <w:rFonts w:ascii="Roboto" w:hAnsi="Roboto"/>
          </w:rPr>
          <w:t>University of Iowa Intellectual Property Policy</w:t>
        </w:r>
      </w:hyperlink>
      <w:r w:rsidRPr="004501EE">
        <w:t> as a condition of your employment. The University of Iowa Research Foundation (URIF) assumes ownership of qualifying inventions as defined in section 30.3.b(2) of the Inventions Policy and of copyright works as defined in section 30.4b(2) of the Copyright Policy. When you are employed by the university you assign all rights, title, and interest in qualifying inventions and copyrights to UIRF. </w:t>
      </w:r>
    </w:p>
    <w:p w14:paraId="1635A956" w14:textId="77777777" w:rsidR="004501EE" w:rsidRPr="00480DB4" w:rsidRDefault="004501EE" w:rsidP="004501EE">
      <w:pPr>
        <w:pStyle w:val="BodyText1"/>
        <w:rPr>
          <w:b/>
          <w:bCs/>
        </w:rPr>
      </w:pPr>
      <w:r w:rsidRPr="00480DB4">
        <w:rPr>
          <w:b/>
          <w:bCs/>
          <w:u w:val="single"/>
        </w:rPr>
        <w:t>Tobacco-Free Campus Policy</w:t>
      </w:r>
      <w:r w:rsidRPr="00480DB4">
        <w:rPr>
          <w:b/>
          <w:bCs/>
        </w:rPr>
        <w:t> </w:t>
      </w:r>
    </w:p>
    <w:p w14:paraId="68BAA42E" w14:textId="7C6ECCFA" w:rsidR="004501EE" w:rsidRPr="004501EE" w:rsidRDefault="004501EE" w:rsidP="004501EE">
      <w:pPr>
        <w:pStyle w:val="BodyText1"/>
      </w:pPr>
      <w:r w:rsidRPr="004501EE">
        <w:t>The </w:t>
      </w:r>
      <w:hyperlink r:id="rId22" w:tgtFrame="_blank" w:history="1">
        <w:r w:rsidRPr="004501EE">
          <w:rPr>
            <w:rStyle w:val="Hyperlink"/>
            <w:rFonts w:ascii="Roboto" w:hAnsi="Roboto"/>
          </w:rPr>
          <w:t>Tobacco Free Campus Policy</w:t>
        </w:r>
      </w:hyperlink>
      <w:r w:rsidRPr="004501EE">
        <w:t> is part of the university’s commitment to creating a healthy environment for all members of our campus community and is designed to be positive and supportive of overall health and well-being. The policy defines tobacco products as including but not limited to cigarettes, cigars, pipes, water pipes (hookah), bidis, kreteks, smokeless tobacco, chewing tobacco, snus, snuff electronic cigarettes and any non-FDA approved nicotine delivery device. </w:t>
      </w:r>
    </w:p>
    <w:p w14:paraId="5B396C53" w14:textId="77777777" w:rsidR="004501EE" w:rsidRPr="00480DB4" w:rsidRDefault="004501EE" w:rsidP="004501EE">
      <w:pPr>
        <w:pStyle w:val="BodyText1"/>
        <w:rPr>
          <w:b/>
          <w:bCs/>
        </w:rPr>
      </w:pPr>
      <w:r w:rsidRPr="00480DB4">
        <w:rPr>
          <w:b/>
          <w:bCs/>
          <w:u w:val="single"/>
        </w:rPr>
        <w:t>P&amp;S status definition</w:t>
      </w:r>
      <w:r w:rsidRPr="00480DB4">
        <w:rPr>
          <w:b/>
          <w:bCs/>
        </w:rPr>
        <w:t> </w:t>
      </w:r>
    </w:p>
    <w:p w14:paraId="4E99C0F8" w14:textId="2E7055E0" w:rsidR="004501EE" w:rsidRPr="004501EE" w:rsidRDefault="004501EE" w:rsidP="004501EE">
      <w:pPr>
        <w:pStyle w:val="BodyText1"/>
      </w:pPr>
      <w:r w:rsidRPr="004501EE">
        <w:t>Temporary status applies to staff members who serve in a continuous appointment for no more than two fiscal years to meet an emergency or temporary need of the university. Temporary appointments of less than 75% will not be subject to the two-year appointment limitation. Staff in temporary status serve at-will. </w:t>
      </w:r>
    </w:p>
    <w:p w14:paraId="7B8CC61A" w14:textId="77777777" w:rsidR="004501EE" w:rsidRPr="004501EE" w:rsidRDefault="004501EE" w:rsidP="004501EE">
      <w:pPr>
        <w:pStyle w:val="BodyText1"/>
      </w:pPr>
      <w:r w:rsidRPr="004501EE">
        <w:t> </w:t>
      </w:r>
    </w:p>
    <w:p w14:paraId="6298D5BE" w14:textId="77777777" w:rsidR="004501EE" w:rsidRDefault="004501EE" w:rsidP="004501EE">
      <w:pPr>
        <w:pStyle w:val="BodyText1"/>
      </w:pPr>
      <w:r w:rsidRPr="004501EE">
        <w:t>I acknowledge receipt of this addendum and accept the conditions therein. </w:t>
      </w:r>
    </w:p>
    <w:p w14:paraId="7ADCD6CB" w14:textId="77777777" w:rsidR="004501EE" w:rsidRPr="004501EE" w:rsidRDefault="004501EE" w:rsidP="004501EE">
      <w:pPr>
        <w:pStyle w:val="BodyText1"/>
      </w:pPr>
    </w:p>
    <w:p w14:paraId="00D698E1" w14:textId="463AC1C5" w:rsidR="004501EE" w:rsidRPr="004501EE" w:rsidRDefault="004501EE" w:rsidP="004501EE">
      <w:pPr>
        <w:pStyle w:val="BodyText1"/>
      </w:pPr>
      <w:r w:rsidRPr="004501EE">
        <w:t>_____________________________________________</w:t>
      </w:r>
      <w:r w:rsidRPr="004501EE">
        <w:tab/>
      </w:r>
      <w:r w:rsidRPr="004501EE">
        <w:tab/>
      </w:r>
      <w:r w:rsidRPr="004501EE">
        <w:tab/>
        <w:t>___________________________________ </w:t>
      </w:r>
      <w:r w:rsidRPr="004501EE">
        <w:br/>
        <w:t>Employee initials</w:t>
      </w:r>
      <w:r w:rsidRPr="004501EE">
        <w:tab/>
      </w:r>
      <w:r w:rsidRPr="004501EE">
        <w:tab/>
      </w:r>
      <w:r w:rsidRPr="004501EE">
        <w:tab/>
      </w:r>
      <w:r w:rsidRPr="004501EE">
        <w:tab/>
      </w:r>
      <w:r w:rsidRPr="004501EE">
        <w:tab/>
      </w:r>
      <w:r w:rsidRPr="004501EE">
        <w:tab/>
      </w:r>
      <w:r>
        <w:tab/>
      </w:r>
      <w:r>
        <w:tab/>
      </w:r>
      <w:r w:rsidRPr="004501EE">
        <w:t>Date </w:t>
      </w:r>
    </w:p>
    <w:p w14:paraId="43B3A8AF" w14:textId="6F7B5AC3" w:rsidR="004501EE" w:rsidRDefault="00BD52D1" w:rsidP="00BD52D1">
      <w:pPr>
        <w:pStyle w:val="Heading1"/>
      </w:pPr>
      <w:bookmarkStart w:id="13" w:name="_Toc233642545"/>
      <w:r>
        <w:lastRenderedPageBreak/>
        <w:t>Appendix B: P&amp;S Offer Letter: PZ07 Temporary Employee – Non-UI Student Offer Letter</w:t>
      </w:r>
      <w:bookmarkEnd w:id="13"/>
    </w:p>
    <w:p w14:paraId="4F5D9B73" w14:textId="77777777" w:rsidR="00BD52D1" w:rsidRPr="00BD52D1" w:rsidRDefault="00BD52D1" w:rsidP="00130507">
      <w:pPr>
        <w:pStyle w:val="BodyText1"/>
        <w:ind w:right="-36"/>
        <w:rPr>
          <w:highlight w:val="yellow"/>
        </w:rPr>
      </w:pPr>
      <w:r w:rsidRPr="00BD52D1">
        <w:rPr>
          <w:highlight w:val="yellow"/>
        </w:rPr>
        <w:t>[Today’s Date] </w:t>
      </w:r>
    </w:p>
    <w:p w14:paraId="55217553" w14:textId="77777777" w:rsidR="00BD52D1" w:rsidRPr="00BD52D1" w:rsidRDefault="00BD52D1" w:rsidP="00130507">
      <w:pPr>
        <w:pStyle w:val="BodyText1"/>
        <w:ind w:right="-36"/>
      </w:pPr>
      <w:r w:rsidRPr="00BD52D1">
        <w:rPr>
          <w:highlight w:val="yellow"/>
        </w:rPr>
        <w:t>[Employee’s full name]</w:t>
      </w:r>
      <w:r w:rsidRPr="00BD52D1">
        <w:t> </w:t>
      </w:r>
    </w:p>
    <w:p w14:paraId="7F9ED63A" w14:textId="77777777" w:rsidR="00BD52D1" w:rsidRPr="00BD52D1" w:rsidRDefault="00BD52D1" w:rsidP="00130507">
      <w:pPr>
        <w:pStyle w:val="BodyText1"/>
        <w:ind w:right="-36"/>
      </w:pPr>
      <w:r w:rsidRPr="00BD52D1">
        <w:t> </w:t>
      </w:r>
    </w:p>
    <w:p w14:paraId="4C237FE7" w14:textId="116C2CEA" w:rsidR="00BD52D1" w:rsidRPr="00BD52D1" w:rsidRDefault="00BD52D1" w:rsidP="00130507">
      <w:pPr>
        <w:pStyle w:val="BodyText1"/>
        <w:ind w:right="-36"/>
      </w:pPr>
      <w:r w:rsidRPr="00BD52D1">
        <w:t>Dear </w:t>
      </w:r>
      <w:r w:rsidRPr="00BD52D1">
        <w:rPr>
          <w:highlight w:val="yellow"/>
        </w:rPr>
        <w:t>[Employee’s name]</w:t>
      </w:r>
      <w:r w:rsidRPr="00BD52D1">
        <w:t>, </w:t>
      </w:r>
    </w:p>
    <w:p w14:paraId="45A26B6A" w14:textId="54BF442F" w:rsidR="00BD52D1" w:rsidRPr="00BD52D1" w:rsidRDefault="00BD52D1" w:rsidP="00130507">
      <w:pPr>
        <w:pStyle w:val="BodyText1"/>
        <w:ind w:right="-36"/>
      </w:pPr>
      <w:r w:rsidRPr="00BD52D1">
        <w:t>I am pleased to offer you the position of Temporary Professional Employee – Non-UI Student (PZ07) in </w:t>
      </w:r>
      <w:r w:rsidRPr="003B7036">
        <w:rPr>
          <w:highlight w:val="yellow"/>
        </w:rPr>
        <w:t>[department]</w:t>
      </w:r>
      <w:r w:rsidRPr="00BD52D1">
        <w:rPr>
          <w:b/>
          <w:bCs/>
        </w:rPr>
        <w:t> </w:t>
      </w:r>
      <w:r w:rsidRPr="00BD52D1">
        <w:t>at the University of Iowa beginning </w:t>
      </w:r>
      <w:r w:rsidRPr="003B7036">
        <w:rPr>
          <w:highlight w:val="yellow"/>
        </w:rPr>
        <w:t>[date]</w:t>
      </w:r>
      <w:r w:rsidRPr="00BD52D1">
        <w:t> and ending </w:t>
      </w:r>
      <w:r w:rsidRPr="003B7036">
        <w:rPr>
          <w:highlight w:val="yellow"/>
        </w:rPr>
        <w:t>[date]</w:t>
      </w:r>
      <w:r w:rsidRPr="00BD52D1">
        <w:t>. Weekly hours for this position should not exceed the student limit of 20 hours/week during the</w:t>
      </w:r>
      <w:r w:rsidR="00130507">
        <w:t xml:space="preserve"> </w:t>
      </w:r>
      <w:r w:rsidRPr="00BD52D1">
        <w:t>academic year (40 hours/week during academic break periods) or</w:t>
      </w:r>
      <w:r w:rsidRPr="00BD52D1">
        <w:rPr>
          <w:rFonts w:ascii="Times New Roman" w:hAnsi="Times New Roman"/>
        </w:rPr>
        <w:t> </w:t>
      </w:r>
      <w:r w:rsidRPr="00BD52D1">
        <w:t>680 hours/</w:t>
      </w:r>
      <w:proofErr w:type="gramStart"/>
      <w:r w:rsidRPr="00BD52D1">
        <w:t>year, and</w:t>
      </w:r>
      <w:proofErr w:type="gramEnd"/>
      <w:r w:rsidRPr="00BD52D1">
        <w:t> pays </w:t>
      </w:r>
      <w:r w:rsidRPr="00130507">
        <w:rPr>
          <w:highlight w:val="yellow"/>
        </w:rPr>
        <w:t>[dollar amount/hour]</w:t>
      </w:r>
      <w:r w:rsidRPr="00BD52D1">
        <w:t>. You will be paid biweekly through direct deposit. </w:t>
      </w:r>
    </w:p>
    <w:p w14:paraId="2361D239" w14:textId="4B432630" w:rsidR="00BD52D1" w:rsidRPr="00BD52D1" w:rsidRDefault="00BD52D1" w:rsidP="00130507">
      <w:pPr>
        <w:pStyle w:val="BodyText1"/>
        <w:ind w:right="-36"/>
      </w:pPr>
      <w:r w:rsidRPr="00BD52D1">
        <w:t>Your Professional &amp; Scientific (P&amp;S) employment status will be Temporary At-Will. For more information on your employment status, please refer to the status definitions in the addendum. </w:t>
      </w:r>
    </w:p>
    <w:p w14:paraId="46EB7AD8" w14:textId="70524441" w:rsidR="00BD52D1" w:rsidRPr="00BD52D1" w:rsidRDefault="00BD52D1" w:rsidP="00130507">
      <w:pPr>
        <w:pStyle w:val="BodyText1"/>
        <w:ind w:right="-36"/>
      </w:pPr>
      <w:r w:rsidRPr="00BD52D1">
        <w:t>This offer is contingent upon your having or obtaining the appropriate work authorization and being able to maintain that authorization for the entire employment period. Please review the attached addendum for additional details – including employment requirements and benefits information – about working at Iowa. </w:t>
      </w:r>
    </w:p>
    <w:p w14:paraId="3ECACA5F" w14:textId="7A50FBCB" w:rsidR="00BD52D1" w:rsidRPr="00BD52D1" w:rsidRDefault="00BD52D1" w:rsidP="00130507">
      <w:pPr>
        <w:pStyle w:val="BodyText1"/>
        <w:ind w:right="-36"/>
      </w:pPr>
      <w:r w:rsidRPr="00BD52D1">
        <w:t>Please note that a copy of your current school transcript is required for this appointment to proceed, as it is needed to verify your enrollment status at another educational institution. </w:t>
      </w:r>
    </w:p>
    <w:p w14:paraId="337EA725" w14:textId="00563524" w:rsidR="00BD52D1" w:rsidRPr="00BD52D1" w:rsidRDefault="00BD52D1" w:rsidP="00130507">
      <w:pPr>
        <w:pStyle w:val="BodyText1"/>
        <w:ind w:right="-36"/>
      </w:pPr>
      <w:r w:rsidRPr="00BD52D1">
        <w:t>We are committed to providing an accessible and supportive work environment. If you require reasonable accommodation to perform the essential functions of this position, please contact your HR representative </w:t>
      </w:r>
      <w:r w:rsidRPr="003B7036">
        <w:rPr>
          <w:highlight w:val="yellow"/>
        </w:rPr>
        <w:t>[name]</w:t>
      </w:r>
      <w:r w:rsidRPr="00BD52D1">
        <w:rPr>
          <w:b/>
          <w:bCs/>
        </w:rPr>
        <w:t> </w:t>
      </w:r>
      <w:r w:rsidRPr="00BD52D1">
        <w:t>at </w:t>
      </w:r>
      <w:r w:rsidRPr="003B7036">
        <w:rPr>
          <w:highlight w:val="yellow"/>
        </w:rPr>
        <w:t>[email address]</w:t>
      </w:r>
      <w:r w:rsidRPr="00BD52D1">
        <w:t>. We encourage open communication to ensure we can provide the necessary support and resources for you in this role. </w:t>
      </w:r>
    </w:p>
    <w:p w14:paraId="32640424" w14:textId="5E0DC74D" w:rsidR="00BD52D1" w:rsidRDefault="00BD52D1" w:rsidP="00130507">
      <w:pPr>
        <w:pStyle w:val="BodyText1"/>
        <w:ind w:right="-36"/>
      </w:pPr>
      <w:r w:rsidRPr="00BD52D1">
        <w:t>We are enthusiastic to have you join our professional staff and look forward to working with you.  </w:t>
      </w:r>
    </w:p>
    <w:p w14:paraId="0FCCD3E1" w14:textId="77777777" w:rsidR="00BD52D1" w:rsidRPr="00BD52D1" w:rsidRDefault="00BD52D1" w:rsidP="00130507">
      <w:pPr>
        <w:pStyle w:val="BodyText1"/>
        <w:ind w:right="-36"/>
      </w:pPr>
    </w:p>
    <w:p w14:paraId="15A9C541" w14:textId="11227FF8" w:rsidR="00BD52D1" w:rsidRPr="00BD52D1" w:rsidRDefault="00BD52D1" w:rsidP="00130507">
      <w:pPr>
        <w:pStyle w:val="BodyText1"/>
        <w:ind w:right="-36"/>
      </w:pPr>
      <w:r w:rsidRPr="00BD52D1">
        <w:t>Sincerely, </w:t>
      </w:r>
    </w:p>
    <w:p w14:paraId="2D01023E" w14:textId="77777777" w:rsidR="00BD52D1" w:rsidRPr="00BD52D1" w:rsidRDefault="00BD52D1" w:rsidP="00BD52D1">
      <w:pPr>
        <w:pStyle w:val="BodyText1"/>
        <w:rPr>
          <w:highlight w:val="yellow"/>
        </w:rPr>
      </w:pPr>
      <w:r w:rsidRPr="00BD52D1">
        <w:rPr>
          <w:highlight w:val="yellow"/>
        </w:rPr>
        <w:t>[Your name] </w:t>
      </w:r>
    </w:p>
    <w:p w14:paraId="4A993BDD" w14:textId="7C4BE88F" w:rsidR="00BD52D1" w:rsidRDefault="00BD52D1" w:rsidP="00BD52D1">
      <w:pPr>
        <w:pStyle w:val="BodyText1"/>
      </w:pPr>
      <w:r w:rsidRPr="00BD52D1">
        <w:rPr>
          <w:highlight w:val="yellow"/>
        </w:rPr>
        <w:t>[Title]</w:t>
      </w:r>
      <w:r w:rsidRPr="00BD52D1">
        <w:t> </w:t>
      </w:r>
    </w:p>
    <w:p w14:paraId="4E1CF8A7" w14:textId="77777777" w:rsidR="00130507" w:rsidRPr="00BD52D1" w:rsidRDefault="00130507" w:rsidP="00BD52D1">
      <w:pPr>
        <w:pStyle w:val="BodyText1"/>
      </w:pPr>
    </w:p>
    <w:p w14:paraId="104C3738" w14:textId="77777777" w:rsidR="00272770" w:rsidRDefault="00BD52D1" w:rsidP="00BD52D1">
      <w:pPr>
        <w:pStyle w:val="BodyText1"/>
      </w:pPr>
      <w:r w:rsidRPr="00BD52D1">
        <w:t>Please sign and date below to indicate your acceptance of this offer of employment. In addition, please review the addendum located below this section and initial where indicated. </w:t>
      </w:r>
    </w:p>
    <w:p w14:paraId="63329FC1" w14:textId="52AB4A3F" w:rsidR="00BD52D1" w:rsidRPr="00BD52D1" w:rsidRDefault="00BD52D1" w:rsidP="00BD52D1">
      <w:pPr>
        <w:pStyle w:val="BodyText1"/>
      </w:pPr>
      <w:r w:rsidRPr="00BD52D1">
        <w:rPr>
          <w:b/>
          <w:bCs/>
        </w:rPr>
        <w:t>By signing and initialing the addendum, you acknowledge and agree to the following:</w:t>
      </w:r>
      <w:r w:rsidRPr="00BD52D1">
        <w:t> </w:t>
      </w:r>
    </w:p>
    <w:p w14:paraId="11AC3412" w14:textId="637C6578" w:rsidR="00BD52D1" w:rsidRDefault="00BD52D1" w:rsidP="00BD52D1">
      <w:pPr>
        <w:pStyle w:val="BodyText1"/>
      </w:pPr>
      <w:r w:rsidRPr="00BD52D1">
        <w:rPr>
          <w:b/>
          <w:bCs/>
          <w:i/>
          <w:iCs/>
        </w:rPr>
        <w:t>"I acknowledge that it is my responsibility to notify my supervisor at the University of Iowa immediately when I am no longer enrolled as a student at another academic institution."</w:t>
      </w:r>
      <w:r w:rsidRPr="00BD52D1">
        <w:t> </w:t>
      </w:r>
    </w:p>
    <w:p w14:paraId="5C16295A" w14:textId="77777777" w:rsidR="00130507" w:rsidRPr="00BD52D1" w:rsidRDefault="00130507" w:rsidP="00BD52D1">
      <w:pPr>
        <w:pStyle w:val="BodyText1"/>
      </w:pPr>
    </w:p>
    <w:p w14:paraId="16565DA6" w14:textId="77777777" w:rsidR="00BD52D1" w:rsidRPr="00BD52D1" w:rsidRDefault="00BD52D1" w:rsidP="00BD52D1">
      <w:pPr>
        <w:pStyle w:val="BodyText1"/>
      </w:pPr>
      <w:r w:rsidRPr="00BD52D1">
        <w:t> </w:t>
      </w:r>
    </w:p>
    <w:p w14:paraId="0A536B3F" w14:textId="77777777" w:rsidR="00BD52D1" w:rsidRPr="00BD52D1" w:rsidRDefault="00BD52D1" w:rsidP="00BD52D1">
      <w:pPr>
        <w:pStyle w:val="BodyText1"/>
      </w:pPr>
      <w:r w:rsidRPr="00BD52D1">
        <w:t>_________________________________________</w:t>
      </w:r>
      <w:r w:rsidRPr="00BD52D1">
        <w:tab/>
      </w:r>
      <w:r w:rsidRPr="00BD52D1">
        <w:tab/>
      </w:r>
      <w:r w:rsidRPr="00BD52D1">
        <w:tab/>
        <w:t>__________________________________ </w:t>
      </w:r>
      <w:r w:rsidRPr="00BD52D1">
        <w:br/>
        <w:t>Employee signature</w:t>
      </w:r>
      <w:r w:rsidRPr="00BD52D1">
        <w:tab/>
      </w:r>
      <w:r w:rsidRPr="00BD52D1">
        <w:tab/>
      </w:r>
      <w:r w:rsidRPr="00BD52D1">
        <w:tab/>
      </w:r>
      <w:r w:rsidRPr="00BD52D1">
        <w:tab/>
      </w:r>
      <w:r w:rsidRPr="00BD52D1">
        <w:tab/>
      </w:r>
      <w:r w:rsidRPr="00BD52D1">
        <w:tab/>
        <w:t>Date </w:t>
      </w:r>
    </w:p>
    <w:p w14:paraId="3D45FD5E" w14:textId="77777777" w:rsidR="00BD52D1" w:rsidRPr="00BD52D1" w:rsidRDefault="00BD52D1" w:rsidP="00BD52D1">
      <w:pPr>
        <w:pStyle w:val="BodyText1"/>
      </w:pPr>
      <w:r w:rsidRPr="00BD52D1">
        <w:lastRenderedPageBreak/>
        <w:t> </w:t>
      </w:r>
    </w:p>
    <w:p w14:paraId="46003E62" w14:textId="5E2E496A" w:rsidR="00A20EE1" w:rsidRDefault="00BD52D1" w:rsidP="00BD52D1">
      <w:pPr>
        <w:pStyle w:val="BodyText1"/>
      </w:pPr>
      <w:r w:rsidRPr="00BD52D1">
        <w:t>Note: Special federal and state tax withholding rules apply for nonresidents with immigration status F1, J1, J2, H1B, TN, 01, asylee, and refugee. For more information, please contact the </w:t>
      </w:r>
      <w:hyperlink r:id="rId23" w:tgtFrame="_blank" w:history="1">
        <w:r w:rsidRPr="00BD52D1">
          <w:rPr>
            <w:rStyle w:val="Hyperlink"/>
            <w:rFonts w:ascii="Roboto" w:hAnsi="Roboto"/>
          </w:rPr>
          <w:t>Payroll Office</w:t>
        </w:r>
      </w:hyperlink>
      <w:r w:rsidRPr="00BD52D1">
        <w:rPr>
          <w:b/>
          <w:bCs/>
        </w:rPr>
        <w:t>.</w:t>
      </w:r>
      <w:r w:rsidRPr="00BD52D1">
        <w:t> </w:t>
      </w:r>
    </w:p>
    <w:p w14:paraId="52B0CB53" w14:textId="77777777" w:rsidR="00863414" w:rsidRPr="00BD52D1" w:rsidRDefault="00863414" w:rsidP="00BD52D1">
      <w:pPr>
        <w:pStyle w:val="BodyText1"/>
      </w:pPr>
    </w:p>
    <w:p w14:paraId="54F9E432" w14:textId="10FA9AE2" w:rsidR="00BD52D1" w:rsidRPr="00BD52D1" w:rsidRDefault="00BD52D1" w:rsidP="00BD52D1">
      <w:pPr>
        <w:pStyle w:val="BodyText1"/>
      </w:pPr>
      <w:r w:rsidRPr="00BD52D1">
        <w:rPr>
          <w:b/>
          <w:bCs/>
        </w:rPr>
        <w:t>Addendum</w:t>
      </w:r>
      <w:r w:rsidRPr="00BD52D1">
        <w:rPr>
          <w:rFonts w:ascii="Times New Roman" w:hAnsi="Times New Roman"/>
          <w:b/>
          <w:bCs/>
        </w:rPr>
        <w:t> </w:t>
      </w:r>
      <w:r w:rsidRPr="00BD52D1">
        <w:t> </w:t>
      </w:r>
    </w:p>
    <w:p w14:paraId="11B42B1B" w14:textId="77777777" w:rsidR="00BD52D1" w:rsidRPr="00130507" w:rsidRDefault="00BD52D1" w:rsidP="00BD52D1">
      <w:pPr>
        <w:pStyle w:val="BodyText1"/>
        <w:rPr>
          <w:b/>
          <w:bCs/>
        </w:rPr>
      </w:pPr>
      <w:r w:rsidRPr="00130507">
        <w:rPr>
          <w:b/>
          <w:bCs/>
          <w:u w:val="single"/>
        </w:rPr>
        <w:t>Benefits and Direct Deposit</w:t>
      </w:r>
      <w:r w:rsidRPr="00130507">
        <w:rPr>
          <w:rFonts w:ascii="Times New Roman" w:hAnsi="Times New Roman"/>
          <w:b/>
          <w:bCs/>
        </w:rPr>
        <w:t> </w:t>
      </w:r>
      <w:r w:rsidRPr="00130507">
        <w:rPr>
          <w:b/>
          <w:bCs/>
        </w:rPr>
        <w:t> </w:t>
      </w:r>
    </w:p>
    <w:p w14:paraId="6F39DFF8" w14:textId="1B84D4D0" w:rsidR="00BD52D1" w:rsidRPr="00BD52D1" w:rsidRDefault="00BD52D1" w:rsidP="00BD52D1">
      <w:pPr>
        <w:pStyle w:val="BodyText1"/>
      </w:pPr>
      <w:r w:rsidRPr="00BD52D1">
        <w:t>This appointment does not include</w:t>
      </w:r>
      <w:r w:rsidRPr="00BD52D1">
        <w:rPr>
          <w:rFonts w:ascii="Times New Roman" w:hAnsi="Times New Roman"/>
        </w:rPr>
        <w:t> </w:t>
      </w:r>
      <w:r w:rsidRPr="00BD52D1">
        <w:t>University’s</w:t>
      </w:r>
      <w:r w:rsidRPr="00BD52D1">
        <w:rPr>
          <w:rFonts w:ascii="Times New Roman" w:hAnsi="Times New Roman"/>
        </w:rPr>
        <w:t> </w:t>
      </w:r>
      <w:r w:rsidRPr="00BD52D1">
        <w:t>employee benefits.</w:t>
      </w:r>
      <w:r w:rsidRPr="00BD52D1">
        <w:rPr>
          <w:rFonts w:ascii="Times New Roman" w:hAnsi="Times New Roman"/>
        </w:rPr>
        <w:t> </w:t>
      </w:r>
      <w:r w:rsidRPr="00BD52D1">
        <w:t>As a condition of employment, you will</w:t>
      </w:r>
      <w:r w:rsidRPr="00BD52D1">
        <w:rPr>
          <w:rFonts w:ascii="Times New Roman" w:hAnsi="Times New Roman"/>
        </w:rPr>
        <w:t> </w:t>
      </w:r>
      <w:r w:rsidRPr="00BD52D1">
        <w:t>be required</w:t>
      </w:r>
      <w:r w:rsidRPr="00BD52D1">
        <w:rPr>
          <w:rFonts w:ascii="Times New Roman" w:hAnsi="Times New Roman"/>
        </w:rPr>
        <w:t> </w:t>
      </w:r>
      <w:r w:rsidRPr="00BD52D1">
        <w:t>to receive all payments by direct deposit.</w:t>
      </w:r>
      <w:r w:rsidRPr="00BD52D1">
        <w:rPr>
          <w:rFonts w:ascii="Times New Roman" w:hAnsi="Times New Roman"/>
        </w:rPr>
        <w:t> </w:t>
      </w:r>
      <w:r w:rsidRPr="00BD52D1">
        <w:t>You may sign up for direct deposit on the University</w:t>
      </w:r>
      <w:r w:rsidRPr="00BD52D1">
        <w:rPr>
          <w:rFonts w:ascii="Times New Roman" w:hAnsi="Times New Roman"/>
        </w:rPr>
        <w:t> </w:t>
      </w:r>
      <w:hyperlink r:id="rId24" w:tgtFrame="_blank" w:history="1">
        <w:r w:rsidRPr="00BD52D1">
          <w:rPr>
            <w:rStyle w:val="Hyperlink"/>
            <w:rFonts w:ascii="Roboto" w:hAnsi="Roboto"/>
            <w:bCs/>
          </w:rPr>
          <w:t>Self Service</w:t>
        </w:r>
      </w:hyperlink>
      <w:r w:rsidRPr="00BD52D1">
        <w:rPr>
          <w:rFonts w:ascii="Times New Roman" w:hAnsi="Times New Roman"/>
        </w:rPr>
        <w:t> </w:t>
      </w:r>
      <w:r w:rsidRPr="00BD52D1">
        <w:t>web site shortly after you begin your appointment.</w:t>
      </w:r>
      <w:r w:rsidRPr="00BD52D1">
        <w:rPr>
          <w:rFonts w:ascii="Times New Roman" w:hAnsi="Times New Roman"/>
        </w:rPr>
        <w:t> </w:t>
      </w:r>
      <w:r w:rsidRPr="00BD52D1">
        <w:t> </w:t>
      </w:r>
    </w:p>
    <w:p w14:paraId="1A521D30" w14:textId="77777777" w:rsidR="00BD52D1" w:rsidRPr="00130507" w:rsidRDefault="00BD52D1" w:rsidP="00BD52D1">
      <w:pPr>
        <w:pStyle w:val="BodyText1"/>
        <w:rPr>
          <w:b/>
          <w:bCs/>
        </w:rPr>
      </w:pPr>
      <w:r w:rsidRPr="00130507">
        <w:rPr>
          <w:b/>
          <w:bCs/>
          <w:u w:val="single"/>
        </w:rPr>
        <w:t>I-9 requirements</w:t>
      </w:r>
      <w:r w:rsidRPr="00130507">
        <w:rPr>
          <w:rFonts w:ascii="Times New Roman" w:hAnsi="Times New Roman"/>
          <w:b/>
          <w:bCs/>
        </w:rPr>
        <w:t> </w:t>
      </w:r>
      <w:r w:rsidRPr="00130507">
        <w:rPr>
          <w:b/>
          <w:bCs/>
        </w:rPr>
        <w:t> </w:t>
      </w:r>
    </w:p>
    <w:p w14:paraId="565C4B0D" w14:textId="430B2F79" w:rsidR="00BD52D1" w:rsidRPr="00BD52D1" w:rsidRDefault="00BD52D1" w:rsidP="00BD52D1">
      <w:pPr>
        <w:pStyle w:val="BodyText1"/>
      </w:pPr>
      <w:r w:rsidRPr="00BD52D1">
        <w:t>In compliance with federal law, we must verify the identity and work authorization of all new employees using the</w:t>
      </w:r>
      <w:r w:rsidRPr="00BD52D1">
        <w:rPr>
          <w:rFonts w:ascii="Times New Roman" w:hAnsi="Times New Roman"/>
        </w:rPr>
        <w:t> </w:t>
      </w:r>
      <w:r w:rsidRPr="00BD52D1">
        <w:t>USCIS Form I-9. Please</w:t>
      </w:r>
      <w:r w:rsidRPr="00BD52D1">
        <w:rPr>
          <w:rFonts w:ascii="Times New Roman" w:hAnsi="Times New Roman"/>
        </w:rPr>
        <w:t> </w:t>
      </w:r>
      <w:r w:rsidRPr="00BD52D1">
        <w:t>log into the</w:t>
      </w:r>
      <w:r w:rsidRPr="00BD52D1">
        <w:rPr>
          <w:rFonts w:ascii="Times New Roman" w:hAnsi="Times New Roman"/>
        </w:rPr>
        <w:t> </w:t>
      </w:r>
      <w:hyperlink r:id="rId25" w:anchor="/login/13072/Template/574dad72-f149-49fa-8350-54d997984594" w:tgtFrame="_blank" w:history="1">
        <w:r w:rsidRPr="00BD52D1">
          <w:rPr>
            <w:rStyle w:val="Hyperlink"/>
            <w:rFonts w:ascii="Roboto" w:hAnsi="Roboto"/>
            <w:bCs/>
          </w:rPr>
          <w:t>online portal</w:t>
        </w:r>
      </w:hyperlink>
      <w:r w:rsidRPr="00BD52D1">
        <w:rPr>
          <w:rFonts w:ascii="Times New Roman" w:hAnsi="Times New Roman"/>
        </w:rPr>
        <w:t> </w:t>
      </w:r>
      <w:r w:rsidRPr="00BD52D1">
        <w:t>to</w:t>
      </w:r>
      <w:r w:rsidRPr="00BD52D1">
        <w:rPr>
          <w:rFonts w:ascii="Times New Roman" w:hAnsi="Times New Roman"/>
        </w:rPr>
        <w:t> </w:t>
      </w:r>
      <w:r w:rsidRPr="00BD52D1">
        <w:t>initiate</w:t>
      </w:r>
      <w:r w:rsidRPr="00BD52D1">
        <w:rPr>
          <w:rFonts w:ascii="Times New Roman" w:hAnsi="Times New Roman"/>
        </w:rPr>
        <w:t> </w:t>
      </w:r>
      <w:r w:rsidRPr="00BD52D1">
        <w:t>the process. Please be prepared to</w:t>
      </w:r>
      <w:r w:rsidRPr="00BD52D1">
        <w:rPr>
          <w:rFonts w:ascii="Times New Roman" w:hAnsi="Times New Roman"/>
        </w:rPr>
        <w:t> </w:t>
      </w:r>
      <w:r w:rsidRPr="00BD52D1">
        <w:t>show acceptable documentation</w:t>
      </w:r>
      <w:r w:rsidRPr="00BD52D1">
        <w:rPr>
          <w:rFonts w:ascii="Times New Roman" w:hAnsi="Times New Roman"/>
        </w:rPr>
        <w:t> </w:t>
      </w:r>
      <w:r w:rsidRPr="00BD52D1">
        <w:t>on your first day of employment.</w:t>
      </w:r>
      <w:r w:rsidRPr="00BD52D1">
        <w:rPr>
          <w:rFonts w:ascii="Times New Roman" w:hAnsi="Times New Roman"/>
        </w:rPr>
        <w:t> </w:t>
      </w:r>
      <w:r w:rsidRPr="00BD52D1">
        <w:t>State agency employers in Iowa</w:t>
      </w:r>
      <w:r w:rsidRPr="00BD52D1">
        <w:rPr>
          <w:rFonts w:ascii="Times New Roman" w:hAnsi="Times New Roman"/>
        </w:rPr>
        <w:t> </w:t>
      </w:r>
      <w:r w:rsidRPr="00BD52D1">
        <w:t>are required to</w:t>
      </w:r>
      <w:r w:rsidRPr="00BD52D1">
        <w:rPr>
          <w:rFonts w:ascii="Times New Roman" w:hAnsi="Times New Roman"/>
        </w:rPr>
        <w:t> </w:t>
      </w:r>
      <w:r w:rsidRPr="00BD52D1">
        <w:t xml:space="preserve">use E-Verify to confirm employment eligibility. University of Iowa employees, including those who work remotely or out-of-state, are </w:t>
      </w:r>
      <w:r w:rsidR="00130507">
        <w:t>s</w:t>
      </w:r>
      <w:r w:rsidRPr="00BD52D1">
        <w:t>ubject to</w:t>
      </w:r>
      <w:r w:rsidRPr="00BD52D1">
        <w:rPr>
          <w:rFonts w:ascii="Times New Roman" w:hAnsi="Times New Roman"/>
        </w:rPr>
        <w:t> </w:t>
      </w:r>
      <w:hyperlink r:id="rId26" w:tgtFrame="_blank" w:history="1">
        <w:r w:rsidRPr="00BD52D1">
          <w:rPr>
            <w:rStyle w:val="Hyperlink"/>
            <w:rFonts w:ascii="Roboto" w:hAnsi="Roboto"/>
            <w:bCs/>
          </w:rPr>
          <w:t>E-Verify</w:t>
        </w:r>
      </w:hyperlink>
      <w:r w:rsidRPr="00BD52D1">
        <w:t>.</w:t>
      </w:r>
      <w:r w:rsidRPr="00BD52D1">
        <w:rPr>
          <w:rFonts w:ascii="Times New Roman" w:hAnsi="Times New Roman"/>
        </w:rPr>
        <w:t> </w:t>
      </w:r>
      <w:r w:rsidRPr="00BD52D1">
        <w:t> </w:t>
      </w:r>
    </w:p>
    <w:p w14:paraId="2DB8227E" w14:textId="77777777" w:rsidR="00BD52D1" w:rsidRPr="00130507" w:rsidRDefault="00BD52D1" w:rsidP="00BD52D1">
      <w:pPr>
        <w:pStyle w:val="BodyText1"/>
        <w:rPr>
          <w:b/>
          <w:bCs/>
        </w:rPr>
      </w:pPr>
      <w:r w:rsidRPr="00130507">
        <w:rPr>
          <w:b/>
          <w:bCs/>
          <w:u w:val="single"/>
        </w:rPr>
        <w:t>Post offer self-identification</w:t>
      </w:r>
      <w:r w:rsidRPr="00130507">
        <w:rPr>
          <w:rFonts w:ascii="Times New Roman" w:hAnsi="Times New Roman"/>
          <w:b/>
          <w:bCs/>
        </w:rPr>
        <w:t> </w:t>
      </w:r>
      <w:r w:rsidRPr="00130507">
        <w:rPr>
          <w:b/>
          <w:bCs/>
        </w:rPr>
        <w:t> </w:t>
      </w:r>
    </w:p>
    <w:p w14:paraId="5C79837A" w14:textId="2D6EEA02" w:rsidR="00BD52D1" w:rsidRPr="00130507" w:rsidRDefault="00BD52D1" w:rsidP="00BD52D1">
      <w:pPr>
        <w:pStyle w:val="BodyText1"/>
      </w:pPr>
      <w:r w:rsidRPr="00BD52D1">
        <w:t>As required by federal contracting regulations, the University of Iowa must provide persons who have been</w:t>
      </w:r>
      <w:r w:rsidRPr="00BD52D1">
        <w:rPr>
          <w:rFonts w:ascii="Times New Roman" w:hAnsi="Times New Roman"/>
        </w:rPr>
        <w:t> </w:t>
      </w:r>
      <w:r w:rsidRPr="00BD52D1">
        <w:t>extended</w:t>
      </w:r>
      <w:r w:rsidRPr="00BD52D1">
        <w:rPr>
          <w:rFonts w:ascii="Times New Roman" w:hAnsi="Times New Roman"/>
        </w:rPr>
        <w:t> </w:t>
      </w:r>
      <w:r w:rsidRPr="00BD52D1">
        <w:t>a job offer the opportunity to self-identify as a protected veteran and/or as an individual with a disability. This information is used to</w:t>
      </w:r>
      <w:r w:rsidRPr="00BD52D1">
        <w:rPr>
          <w:rFonts w:ascii="Times New Roman" w:hAnsi="Times New Roman"/>
        </w:rPr>
        <w:t> </w:t>
      </w:r>
      <w:r w:rsidRPr="00BD52D1">
        <w:t>monitor</w:t>
      </w:r>
      <w:r w:rsidRPr="00BD52D1">
        <w:rPr>
          <w:rFonts w:ascii="Times New Roman" w:hAnsi="Times New Roman"/>
        </w:rPr>
        <w:t> </w:t>
      </w:r>
      <w:r w:rsidRPr="00BD52D1">
        <w:t>and report on the university’s equal employment</w:t>
      </w:r>
      <w:r w:rsidRPr="00BD52D1">
        <w:rPr>
          <w:rFonts w:ascii="Times New Roman" w:hAnsi="Times New Roman"/>
        </w:rPr>
        <w:t> </w:t>
      </w:r>
      <w:r w:rsidRPr="00BD52D1">
        <w:t>opportunity</w:t>
      </w:r>
      <w:r w:rsidRPr="00BD52D1">
        <w:rPr>
          <w:rFonts w:ascii="Times New Roman" w:hAnsi="Times New Roman"/>
        </w:rPr>
        <w:t> </w:t>
      </w:r>
      <w:r w:rsidRPr="00BD52D1">
        <w:t>programs. Submission of this information is</w:t>
      </w:r>
      <w:r w:rsidRPr="00BD52D1">
        <w:rPr>
          <w:rFonts w:ascii="Times New Roman" w:hAnsi="Times New Roman"/>
        </w:rPr>
        <w:t> </w:t>
      </w:r>
      <w:r w:rsidRPr="00BD52D1">
        <w:rPr>
          <w:b/>
          <w:bCs/>
        </w:rPr>
        <w:t>voluntary,</w:t>
      </w:r>
      <w:r w:rsidRPr="00BD52D1">
        <w:rPr>
          <w:rFonts w:ascii="Times New Roman" w:hAnsi="Times New Roman"/>
        </w:rPr>
        <w:t> </w:t>
      </w:r>
      <w:r w:rsidRPr="00BD52D1">
        <w:t>and refusal to provide it will not subject you to any adverse treatment. Please take a moment to visit the</w:t>
      </w:r>
      <w:r w:rsidRPr="00BD52D1">
        <w:rPr>
          <w:rFonts w:ascii="Times New Roman" w:hAnsi="Times New Roman"/>
        </w:rPr>
        <w:t> </w:t>
      </w:r>
      <w:hyperlink r:id="rId27" w:tgtFrame="_blank" w:history="1">
        <w:r w:rsidRPr="00BD52D1">
          <w:rPr>
            <w:rStyle w:val="Hyperlink"/>
            <w:rFonts w:ascii="Roboto" w:hAnsi="Roboto"/>
            <w:bCs/>
          </w:rPr>
          <w:t>Post Offer Self-identification website</w:t>
        </w:r>
      </w:hyperlink>
      <w:r w:rsidRPr="00BD52D1">
        <w:rPr>
          <w:rFonts w:ascii="Times New Roman" w:hAnsi="Times New Roman"/>
        </w:rPr>
        <w:t> </w:t>
      </w:r>
      <w:r w:rsidRPr="00BD52D1">
        <w:t>and complete</w:t>
      </w:r>
      <w:r w:rsidRPr="00BD52D1">
        <w:rPr>
          <w:rFonts w:ascii="Times New Roman" w:hAnsi="Times New Roman"/>
        </w:rPr>
        <w:t> </w:t>
      </w:r>
      <w:r w:rsidRPr="00BD52D1">
        <w:t xml:space="preserve">the voluntary self-identification form. If you prefer to complete the form by mail, please contact the Office </w:t>
      </w:r>
      <w:r w:rsidRPr="00130507">
        <w:t>of Civil Rights Compliance via email,</w:t>
      </w:r>
      <w:r w:rsidRPr="00130507">
        <w:rPr>
          <w:rFonts w:ascii="Times New Roman" w:hAnsi="Times New Roman"/>
        </w:rPr>
        <w:t> </w:t>
      </w:r>
      <w:hyperlink r:id="rId28" w:tgtFrame="_blank" w:history="1">
        <w:r w:rsidRPr="00130507">
          <w:rPr>
            <w:rStyle w:val="Hyperlink"/>
            <w:rFonts w:ascii="Roboto" w:hAnsi="Roboto"/>
          </w:rPr>
          <w:t>ui-ocrc@uiowa.edu</w:t>
        </w:r>
      </w:hyperlink>
      <w:r w:rsidRPr="00130507">
        <w:t>, or phone (319-335-0705).</w:t>
      </w:r>
      <w:r w:rsidRPr="00130507">
        <w:rPr>
          <w:rFonts w:ascii="Times New Roman" w:hAnsi="Times New Roman"/>
        </w:rPr>
        <w:t> </w:t>
      </w:r>
      <w:r w:rsidRPr="00130507">
        <w:t> </w:t>
      </w:r>
    </w:p>
    <w:p w14:paraId="3CB5D376" w14:textId="77777777" w:rsidR="00BD52D1" w:rsidRPr="00130507" w:rsidRDefault="00BD52D1" w:rsidP="00BD52D1">
      <w:pPr>
        <w:pStyle w:val="BodyText1"/>
        <w:rPr>
          <w:b/>
          <w:bCs/>
        </w:rPr>
      </w:pPr>
      <w:r w:rsidRPr="00130507">
        <w:rPr>
          <w:b/>
          <w:bCs/>
          <w:u w:val="single"/>
        </w:rPr>
        <w:t>Intellectual Property Policy</w:t>
      </w:r>
      <w:r w:rsidRPr="00130507">
        <w:rPr>
          <w:rFonts w:ascii="Times New Roman" w:hAnsi="Times New Roman"/>
          <w:b/>
          <w:bCs/>
        </w:rPr>
        <w:t> </w:t>
      </w:r>
      <w:r w:rsidRPr="00130507">
        <w:rPr>
          <w:b/>
          <w:bCs/>
        </w:rPr>
        <w:t> </w:t>
      </w:r>
    </w:p>
    <w:p w14:paraId="4F5862B0" w14:textId="57740DCF" w:rsidR="00BD52D1" w:rsidRPr="00BD52D1" w:rsidRDefault="00BD52D1" w:rsidP="00BD52D1">
      <w:pPr>
        <w:pStyle w:val="BodyText1"/>
      </w:pPr>
      <w:r w:rsidRPr="00BD52D1">
        <w:t>You</w:t>
      </w:r>
      <w:r w:rsidRPr="00BD52D1">
        <w:rPr>
          <w:rFonts w:ascii="Times New Roman" w:hAnsi="Times New Roman"/>
        </w:rPr>
        <w:t> </w:t>
      </w:r>
      <w:r w:rsidRPr="00BD52D1">
        <w:t>are required to</w:t>
      </w:r>
      <w:r w:rsidRPr="00BD52D1">
        <w:rPr>
          <w:rFonts w:ascii="Times New Roman" w:hAnsi="Times New Roman"/>
        </w:rPr>
        <w:t> </w:t>
      </w:r>
      <w:r w:rsidRPr="00BD52D1">
        <w:t>follow the</w:t>
      </w:r>
      <w:r w:rsidRPr="00BD52D1">
        <w:rPr>
          <w:rFonts w:ascii="Times New Roman" w:hAnsi="Times New Roman"/>
        </w:rPr>
        <w:t> </w:t>
      </w:r>
      <w:hyperlink r:id="rId29" w:tgtFrame="_blank" w:history="1">
        <w:r w:rsidRPr="00BD52D1">
          <w:rPr>
            <w:rStyle w:val="Hyperlink"/>
            <w:rFonts w:ascii="Roboto" w:hAnsi="Roboto"/>
            <w:bCs/>
          </w:rPr>
          <w:t>University of Iowa Intellectual Property Policy</w:t>
        </w:r>
      </w:hyperlink>
      <w:r w:rsidRPr="00BD52D1">
        <w:rPr>
          <w:rFonts w:ascii="Times New Roman" w:hAnsi="Times New Roman"/>
        </w:rPr>
        <w:t> </w:t>
      </w:r>
      <w:r w:rsidRPr="00BD52D1">
        <w:t>as a condition of your employment. The University of Iowa Research Foundation (URIF) assumes ownership of qualifying inventions as defined in section 30.3.b(2) of the Inventions Policy and of copyright works as defined in section 30.4b(2) of the Copyright Policy. When you are employed by the</w:t>
      </w:r>
      <w:r w:rsidRPr="00BD52D1">
        <w:rPr>
          <w:rFonts w:ascii="Times New Roman" w:hAnsi="Times New Roman"/>
        </w:rPr>
        <w:t> </w:t>
      </w:r>
      <w:r w:rsidRPr="00BD52D1">
        <w:t>university</w:t>
      </w:r>
      <w:r w:rsidRPr="00BD52D1">
        <w:rPr>
          <w:rFonts w:ascii="Times New Roman" w:hAnsi="Times New Roman"/>
        </w:rPr>
        <w:t> </w:t>
      </w:r>
      <w:r w:rsidRPr="00BD52D1">
        <w:t>you assign all</w:t>
      </w:r>
      <w:r w:rsidRPr="00BD52D1">
        <w:rPr>
          <w:rFonts w:ascii="Times New Roman" w:hAnsi="Times New Roman"/>
        </w:rPr>
        <w:t> </w:t>
      </w:r>
      <w:r w:rsidRPr="00BD52D1">
        <w:t>rights, title, and interest in qualifying inventions and copyrights to UIRF.</w:t>
      </w:r>
      <w:r w:rsidRPr="00BD52D1">
        <w:rPr>
          <w:rFonts w:ascii="Times New Roman" w:hAnsi="Times New Roman"/>
        </w:rPr>
        <w:t> </w:t>
      </w:r>
      <w:r w:rsidRPr="00BD52D1">
        <w:t> </w:t>
      </w:r>
    </w:p>
    <w:p w14:paraId="0CCED893" w14:textId="77777777" w:rsidR="00BD52D1" w:rsidRPr="00130507" w:rsidRDefault="00BD52D1" w:rsidP="00BD52D1">
      <w:pPr>
        <w:pStyle w:val="BodyText1"/>
        <w:rPr>
          <w:b/>
          <w:bCs/>
        </w:rPr>
      </w:pPr>
      <w:r w:rsidRPr="00130507">
        <w:rPr>
          <w:b/>
          <w:bCs/>
          <w:u w:val="single"/>
        </w:rPr>
        <w:t>Tobacco-Free Campus Policy</w:t>
      </w:r>
      <w:r w:rsidRPr="00130507">
        <w:rPr>
          <w:rFonts w:ascii="Times New Roman" w:hAnsi="Times New Roman"/>
          <w:b/>
          <w:bCs/>
        </w:rPr>
        <w:t> </w:t>
      </w:r>
      <w:r w:rsidRPr="00130507">
        <w:rPr>
          <w:b/>
          <w:bCs/>
        </w:rPr>
        <w:t> </w:t>
      </w:r>
    </w:p>
    <w:p w14:paraId="0CA63820" w14:textId="7AF2F775" w:rsidR="00BD52D1" w:rsidRPr="00BD52D1" w:rsidRDefault="00BD52D1" w:rsidP="00BD52D1">
      <w:pPr>
        <w:pStyle w:val="BodyText1"/>
      </w:pPr>
      <w:r w:rsidRPr="00BD52D1">
        <w:t>The</w:t>
      </w:r>
      <w:r w:rsidRPr="00BD52D1">
        <w:rPr>
          <w:rFonts w:ascii="Times New Roman" w:hAnsi="Times New Roman"/>
        </w:rPr>
        <w:t> </w:t>
      </w:r>
      <w:hyperlink r:id="rId30" w:tgtFrame="_blank" w:history="1">
        <w:r w:rsidRPr="00BD52D1">
          <w:rPr>
            <w:rStyle w:val="Hyperlink"/>
            <w:rFonts w:ascii="Roboto" w:hAnsi="Roboto"/>
            <w:bCs/>
          </w:rPr>
          <w:t>Tobacco Free Campus Policy</w:t>
        </w:r>
      </w:hyperlink>
      <w:r w:rsidRPr="00BD52D1">
        <w:rPr>
          <w:rFonts w:ascii="Times New Roman" w:hAnsi="Times New Roman"/>
        </w:rPr>
        <w:t> </w:t>
      </w:r>
      <w:r w:rsidRPr="00BD52D1">
        <w:t>is part of the university’s commitment to creating a healthy environment for all members of our campus community and is designed to be positive and supportive of overall health and well-being. The policy defines tobacco products as including but not limited to cigarettes, cigars, pipes, water pipes (hookah), bidis, kreteks, smokeless tobacco, chewing tobacco, snus, snuff electronic</w:t>
      </w:r>
      <w:r w:rsidRPr="00BD52D1">
        <w:rPr>
          <w:rFonts w:ascii="Times New Roman" w:hAnsi="Times New Roman"/>
        </w:rPr>
        <w:t> </w:t>
      </w:r>
      <w:r w:rsidRPr="00BD52D1">
        <w:t>cigarettes</w:t>
      </w:r>
      <w:r w:rsidRPr="00BD52D1">
        <w:rPr>
          <w:rFonts w:ascii="Times New Roman" w:hAnsi="Times New Roman"/>
        </w:rPr>
        <w:t> </w:t>
      </w:r>
      <w:r w:rsidRPr="00BD52D1">
        <w:t>and any non-FDA approved nicotine delivery device.</w:t>
      </w:r>
      <w:r w:rsidRPr="00BD52D1">
        <w:rPr>
          <w:rFonts w:ascii="Times New Roman" w:hAnsi="Times New Roman"/>
        </w:rPr>
        <w:t> </w:t>
      </w:r>
      <w:r w:rsidRPr="00BD52D1">
        <w:t> </w:t>
      </w:r>
    </w:p>
    <w:p w14:paraId="5FC3E38A" w14:textId="77777777" w:rsidR="00BD52D1" w:rsidRPr="00130507" w:rsidRDefault="00BD52D1" w:rsidP="00BD52D1">
      <w:pPr>
        <w:pStyle w:val="BodyText1"/>
        <w:rPr>
          <w:b/>
          <w:bCs/>
        </w:rPr>
      </w:pPr>
      <w:r w:rsidRPr="00130507">
        <w:rPr>
          <w:b/>
          <w:bCs/>
          <w:u w:val="single"/>
        </w:rPr>
        <w:t>P&amp;S status definition</w:t>
      </w:r>
      <w:r w:rsidRPr="00130507">
        <w:rPr>
          <w:b/>
          <w:bCs/>
        </w:rPr>
        <w:t> </w:t>
      </w:r>
    </w:p>
    <w:p w14:paraId="05DBD0B4" w14:textId="5CE24076" w:rsidR="00DF7E7C" w:rsidRDefault="00BD52D1" w:rsidP="00BD52D1">
      <w:pPr>
        <w:pStyle w:val="BodyText1"/>
      </w:pPr>
      <w:r w:rsidRPr="00BD52D1">
        <w:rPr>
          <w:b/>
          <w:bCs/>
        </w:rPr>
        <w:t>Temporary status </w:t>
      </w:r>
      <w:r w:rsidRPr="00BD52D1">
        <w:t>applies to staff members who serve in a continuous appointment for no more than two fiscal years to meet an emergency or temporary need of the university. Temporary appointments of less than 75% will not be subject to the two-year appointment limitation. Staff in temporary status serve at-will. </w:t>
      </w:r>
    </w:p>
    <w:p w14:paraId="373C17EE" w14:textId="77777777" w:rsidR="00DF7E7C" w:rsidRPr="00BD52D1" w:rsidRDefault="00DF7E7C" w:rsidP="00BD52D1">
      <w:pPr>
        <w:pStyle w:val="BodyText1"/>
      </w:pPr>
    </w:p>
    <w:p w14:paraId="5AF6C0D7" w14:textId="77777777" w:rsidR="00BD52D1" w:rsidRPr="00BD52D1" w:rsidRDefault="00BD52D1" w:rsidP="00BD52D1">
      <w:pPr>
        <w:pStyle w:val="BodyText1"/>
      </w:pPr>
      <w:r w:rsidRPr="00BD52D1">
        <w:lastRenderedPageBreak/>
        <w:t>I acknowledge receipt of this addendum and accept the conditions</w:t>
      </w:r>
      <w:r w:rsidRPr="00BD52D1">
        <w:rPr>
          <w:rFonts w:ascii="Times New Roman" w:hAnsi="Times New Roman"/>
        </w:rPr>
        <w:t> </w:t>
      </w:r>
      <w:r w:rsidRPr="00BD52D1">
        <w:t>therein.</w:t>
      </w:r>
      <w:r w:rsidRPr="00BD52D1">
        <w:rPr>
          <w:rFonts w:ascii="Times New Roman" w:hAnsi="Times New Roman"/>
        </w:rPr>
        <w:t>  </w:t>
      </w:r>
      <w:r w:rsidRPr="00BD52D1">
        <w:t> </w:t>
      </w:r>
    </w:p>
    <w:p w14:paraId="4750E80C" w14:textId="77777777" w:rsidR="00BD52D1" w:rsidRPr="00BD52D1" w:rsidRDefault="00BD52D1" w:rsidP="00BD52D1">
      <w:pPr>
        <w:pStyle w:val="BodyText1"/>
      </w:pPr>
      <w:r w:rsidRPr="00BD52D1">
        <w:t> </w:t>
      </w:r>
    </w:p>
    <w:p w14:paraId="05E2FC70" w14:textId="15062E53" w:rsidR="00BD52D1" w:rsidRPr="00BD52D1" w:rsidRDefault="00BD52D1" w:rsidP="00BD52D1">
      <w:pPr>
        <w:pStyle w:val="BodyText1"/>
      </w:pPr>
      <w:r w:rsidRPr="00BD52D1">
        <w:t>_________________________________</w:t>
      </w:r>
      <w:r w:rsidRPr="00BD52D1">
        <w:tab/>
      </w:r>
      <w:r w:rsidRPr="00BD52D1">
        <w:tab/>
      </w:r>
      <w:r w:rsidRPr="00BD52D1">
        <w:tab/>
      </w:r>
      <w:r w:rsidRPr="00BD52D1">
        <w:tab/>
        <w:t>___________________________________</w:t>
      </w:r>
      <w:r w:rsidRPr="00BD52D1">
        <w:rPr>
          <w:rFonts w:ascii="Times New Roman" w:hAnsi="Times New Roman"/>
        </w:rPr>
        <w:t> </w:t>
      </w:r>
      <w:r w:rsidRPr="00BD52D1">
        <w:t> </w:t>
      </w:r>
      <w:r w:rsidRPr="00BD52D1">
        <w:br/>
        <w:t>Employee initials</w:t>
      </w:r>
      <w:r w:rsidRPr="00BD52D1">
        <w:tab/>
      </w:r>
      <w:r w:rsidRPr="00BD52D1">
        <w:tab/>
      </w:r>
      <w:r w:rsidRPr="00BD52D1">
        <w:tab/>
      </w:r>
      <w:r w:rsidRPr="00BD52D1">
        <w:tab/>
      </w:r>
      <w:r w:rsidRPr="00BD52D1">
        <w:tab/>
      </w:r>
      <w:r w:rsidRPr="00BD52D1">
        <w:tab/>
      </w:r>
      <w:r w:rsidR="00130507">
        <w:tab/>
      </w:r>
      <w:r w:rsidRPr="00BD52D1">
        <w:t>Date</w:t>
      </w:r>
      <w:r w:rsidRPr="00BD52D1">
        <w:rPr>
          <w:rFonts w:ascii="Times New Roman" w:hAnsi="Times New Roman"/>
        </w:rPr>
        <w:t> </w:t>
      </w:r>
      <w:r w:rsidRPr="00BD52D1">
        <w:t> </w:t>
      </w:r>
    </w:p>
    <w:p w14:paraId="3E6CD02E" w14:textId="77777777" w:rsidR="00BD52D1" w:rsidRPr="00BD52D1" w:rsidRDefault="00BD52D1" w:rsidP="00BD52D1">
      <w:pPr>
        <w:pStyle w:val="BodyText1"/>
      </w:pPr>
    </w:p>
    <w:p w14:paraId="6E840463" w14:textId="77777777" w:rsidR="00241002" w:rsidRPr="00241002" w:rsidRDefault="00241002" w:rsidP="004501EE">
      <w:pPr>
        <w:pStyle w:val="BodyText1"/>
      </w:pPr>
    </w:p>
    <w:p w14:paraId="4A852033" w14:textId="2F078439" w:rsidR="00C841CE" w:rsidRPr="00241002" w:rsidRDefault="00C841CE">
      <w:pPr>
        <w:pStyle w:val="BodyText1"/>
      </w:pPr>
    </w:p>
    <w:sectPr w:rsidR="00C841CE" w:rsidRPr="00241002" w:rsidSect="00D46AB5">
      <w:headerReference w:type="even" r:id="rId31"/>
      <w:headerReference w:type="default" r:id="rId32"/>
      <w:footerReference w:type="even" r:id="rId33"/>
      <w:footerReference w:type="default" r:id="rId34"/>
      <w:headerReference w:type="first" r:id="rId35"/>
      <w:pgSz w:w="12240" w:h="15840" w:code="1"/>
      <w:pgMar w:top="1872" w:right="1008" w:bottom="1008" w:left="1008" w:header="93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0EC389" w14:textId="77777777" w:rsidR="009F1702" w:rsidRDefault="009F1702" w:rsidP="00782F2B">
      <w:r>
        <w:separator/>
      </w:r>
    </w:p>
  </w:endnote>
  <w:endnote w:type="continuationSeparator" w:id="0">
    <w:p w14:paraId="1CE327C7" w14:textId="77777777" w:rsidR="009F1702" w:rsidRDefault="009F1702" w:rsidP="0078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17EF5B6-3183-DA46-9FE8-811F8CD1846C}"/>
    <w:embedBold r:id="rId2" w:fontKey="{A52902E6-6CE4-EB42-A29D-87EDC8E62D9A}"/>
    <w:embedItalic r:id="rId3" w:fontKey="{48B213E7-FB82-CC49-A6D7-6C03224B767A}"/>
    <w:embedBoldItalic r:id="rId4" w:fontKey="{BFE1F93B-4EF8-FA4A-8DE3-729320914C31}"/>
  </w:font>
  <w:font w:name="Symbol">
    <w:panose1 w:val="05050102010706020507"/>
    <w:charset w:val="02"/>
    <w:family w:val="decorative"/>
    <w:pitch w:val="variable"/>
    <w:sig w:usb0="00000003" w:usb1="10000000" w:usb2="00000000" w:usb3="00000000" w:csb0="80000001" w:csb1="00000000"/>
    <w:embedRegular r:id="rId5" w:fontKey="{9F9D5E6F-27FB-0146-A4C8-240F50285994}"/>
  </w:font>
  <w:font w:name="Wingdings">
    <w:panose1 w:val="05000000000000000000"/>
    <w:charset w:val="4D"/>
    <w:family w:val="decorative"/>
    <w:pitch w:val="variable"/>
    <w:sig w:usb0="00000003" w:usb1="00000000" w:usb2="00000000" w:usb3="00000000" w:csb0="80000001" w:csb1="00000000"/>
    <w:embedRegular r:id="rId6" w:fontKey="{D014EA2A-0F7F-CF44-ABFD-E67A580E0573}"/>
  </w:font>
  <w:font w:name="Verdana">
    <w:panose1 w:val="020B0604030504040204"/>
    <w:charset w:val="00"/>
    <w:family w:val="swiss"/>
    <w:pitch w:val="variable"/>
    <w:sig w:usb0="A10006FF" w:usb1="4000205B" w:usb2="00000010" w:usb3="00000000" w:csb0="0000019F" w:csb1="00000000"/>
    <w:embedRegular r:id="rId7" w:fontKey="{D3AD7C55-34EB-BD4E-8AE6-9737CE3B45B2}"/>
  </w:font>
  <w:font w:name="Courier New">
    <w:panose1 w:val="02070309020205020404"/>
    <w:charset w:val="00"/>
    <w:family w:val="modern"/>
    <w:pitch w:val="fixed"/>
    <w:sig w:usb0="E0002EFF" w:usb1="C0007843" w:usb2="00000009" w:usb3="00000000" w:csb0="000001FF" w:csb1="00000000"/>
    <w:embedRegular r:id="rId8" w:fontKey="{F9A9D8CB-178C-5249-9152-426F9CC01B08}"/>
  </w:font>
  <w:font w:name="Roboto">
    <w:altName w:val="Roboto"/>
    <w:panose1 w:val="02000000000000000000"/>
    <w:charset w:val="00"/>
    <w:family w:val="auto"/>
    <w:pitch w:val="variable"/>
    <w:sig w:usb0="E00002FF" w:usb1="5000205B" w:usb2="00000020" w:usb3="00000000" w:csb0="0000019F" w:csb1="00000000"/>
    <w:embedRegular r:id="rId9" w:fontKey="{538E6521-2835-E142-A2D5-5B65DBE95F1B}"/>
    <w:embedBold r:id="rId10" w:fontKey="{01D9FCBA-F3BA-1644-B86F-29FD27E84BA7}"/>
    <w:embedItalic r:id="rId11" w:fontKey="{B08FF1E9-9E4D-1C47-9FE4-9E0CD00C4942}"/>
    <w:embedBoldItalic r:id="rId12" w:fontKey="{52621CFB-4FF1-504C-8C01-9E3F748FF469}"/>
  </w:font>
  <w:font w:name="Arial">
    <w:panose1 w:val="020B0604020202020204"/>
    <w:charset w:val="00"/>
    <w:family w:val="swiss"/>
    <w:pitch w:val="variable"/>
    <w:sig w:usb0="E0002EFF" w:usb1="C000785B" w:usb2="00000009" w:usb3="00000000" w:csb0="000001FF" w:csb1="00000000"/>
    <w:embedRegular r:id="rId13" w:fontKey="{5006F96C-B5AA-E849-A4E4-1E633E6805EB}"/>
    <w:embedBold r:id="rId14" w:fontKey="{8D9C5209-C744-4A4F-96CB-FF786015A1F1}"/>
  </w:font>
  <w:font w:name="Raleway">
    <w:panose1 w:val="00000000000000000000"/>
    <w:charset w:val="00"/>
    <w:family w:val="auto"/>
    <w:pitch w:val="variable"/>
    <w:sig w:usb0="A00002FF" w:usb1="5000205B" w:usb2="00000000" w:usb3="00000000" w:csb0="00000197" w:csb1="00000000"/>
    <w:embedRegular r:id="rId15" w:fontKey="{CF9C1645-B30E-1848-8B4A-336C2CA567B4}"/>
    <w:embedBold r:id="rId16" w:fontKey="{2791D4FB-086E-A04B-A76B-8E1F4F43BBB6}"/>
    <w:embedItalic r:id="rId17" w:fontKey="{3068F316-8262-F04D-8C74-D12497B9A17D}"/>
    <w:embedBoldItalic r:id="rId18" w:fontKey="{F195826C-3AC3-6647-B8EE-A7392CCD61EE}"/>
  </w:font>
  <w:font w:name="Roboto Black">
    <w:panose1 w:val="02000000000000000000"/>
    <w:charset w:val="00"/>
    <w:family w:val="auto"/>
    <w:pitch w:val="variable"/>
    <w:sig w:usb0="E00002FF" w:usb1="5000205B" w:usb2="00000020" w:usb3="00000000" w:csb0="0000019F" w:csb1="00000000"/>
    <w:embedRegular r:id="rId19" w:fontKey="{C28DDFC6-A3C3-134F-A971-9252FA14D3DB}"/>
    <w:embedItalic r:id="rId20" w:fontKey="{EE66C558-7C5E-B44A-840A-326563FCC379}"/>
    <w:embedBoldItalic r:id="rId21" w:fontKey="{2739E419-30DC-2C42-8260-C4FF7528F6DA}"/>
  </w:font>
  <w:font w:name="Gotham Light">
    <w:panose1 w:val="020B0604020202020204"/>
    <w:charset w:val="00"/>
    <w:family w:val="auto"/>
    <w:pitch w:val="variable"/>
    <w:sig w:usb0="A100007F" w:usb1="4000005B" w:usb2="00000000" w:usb3="00000000" w:csb0="0000009B" w:csb1="00000000"/>
  </w:font>
  <w:font w:name="Antonio">
    <w:altName w:val="Antonio"/>
    <w:panose1 w:val="02000503000000000000"/>
    <w:charset w:val="00"/>
    <w:family w:val="auto"/>
    <w:pitch w:val="variable"/>
    <w:sig w:usb0="A00000EF" w:usb1="5000204B" w:usb2="00000000" w:usb3="00000000" w:csb0="00000093" w:csb1="00000000"/>
    <w:embedBold r:id="rId23" w:fontKey="{2BF2BBE8-A4B8-6B42-A09F-50B75B63D17A}"/>
  </w:font>
  <w:font w:name="Roboto (Body)">
    <w:altName w:val="Arial"/>
    <w:panose1 w:val="02000000000000000000"/>
    <w:charset w:val="00"/>
    <w:family w:val="auto"/>
    <w:pitch w:val="variable"/>
    <w:sig w:usb0="E00002FF" w:usb1="5000205B" w:usb2="00000020" w:usb3="00000000" w:csb0="0000019F" w:csb1="00000000"/>
    <w:embedRegular r:id="rId24" w:fontKey="{7E301558-754B-134C-9055-02DFBBB368F3}"/>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6CE4C736" w:rsidR="00205953" w:rsidRDefault="00205953" w:rsidP="00F472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14AD47C1" w14:textId="77777777" w:rsidR="00D46AB5" w:rsidRPr="00E530A6" w:rsidRDefault="00D46AB5" w:rsidP="00D46AB5">
        <w:pPr>
          <w:pStyle w:val="Footer"/>
          <w:framePr w:h="284" w:hRule="exact" w:wrap="none" w:vAnchor="text" w:hAnchor="page" w:x="11146" w:y="-41"/>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Pr>
            <w:rStyle w:val="PageNumber"/>
            <w:b/>
            <w:bCs/>
            <w:sz w:val="16"/>
            <w:szCs w:val="16"/>
          </w:rPr>
          <w:t>3</w:t>
        </w:r>
        <w:r w:rsidRPr="00E530A6">
          <w:rPr>
            <w:rStyle w:val="PageNumber"/>
            <w:b/>
            <w:bCs/>
            <w:sz w:val="16"/>
            <w:szCs w:val="16"/>
          </w:rPr>
          <w:fldChar w:fldCharType="end"/>
        </w:r>
      </w:p>
    </w:sdtContent>
  </w:sdt>
  <w:p w14:paraId="6ADC6868" w14:textId="45B2226E" w:rsidR="00205953" w:rsidRPr="0067118D" w:rsidRDefault="00205953" w:rsidP="00CF3068">
    <w:pPr>
      <w:pStyle w:val="Disclaim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9731F9" w14:textId="77777777" w:rsidR="009F1702" w:rsidRDefault="009F1702" w:rsidP="00782F2B">
      <w:r>
        <w:separator/>
      </w:r>
    </w:p>
  </w:footnote>
  <w:footnote w:type="continuationSeparator" w:id="0">
    <w:p w14:paraId="08A0CE16" w14:textId="77777777" w:rsidR="009F1702" w:rsidRDefault="009F1702" w:rsidP="00782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165D14FF" w:rsidR="00205953" w:rsidRDefault="00205953">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362EEA33" w:rsidR="00205953" w:rsidRPr="00392CDF" w:rsidRDefault="00205953" w:rsidP="00497911">
    <w:pPr>
      <w:pStyle w:val="UnitName"/>
    </w:pPr>
    <w:r w:rsidRPr="00497911">
      <w:rPr>
        <w:noProof/>
      </w:rPr>
      <mc:AlternateContent>
        <mc:Choice Requires="wpg">
          <w:drawing>
            <wp:anchor distT="0" distB="0" distL="114300" distR="114300" simplePos="0" relativeHeight="251658240" behindDoc="1" locked="0" layoutInCell="1" allowOverlap="1" wp14:anchorId="548667DA" wp14:editId="6BF2A5A9">
              <wp:simplePos x="0" y="0"/>
              <wp:positionH relativeFrom="margin">
                <wp:posOffset>7620</wp:posOffset>
              </wp:positionH>
              <wp:positionV relativeFrom="page">
                <wp:posOffset>500149</wp:posOffset>
              </wp:positionV>
              <wp:extent cx="1344295" cy="395605"/>
              <wp:effectExtent l="0" t="0" r="14605" b="0"/>
              <wp:wrapNone/>
              <wp:docPr id="2" name="Block IOWA Logo" descr="University of Iowa logo"/>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3B6358C" id="Block IOWA Logo" o:spid="_x0000_s1026" alt="University of Iowa logo" style="position:absolute;margin-left:.6pt;margin-top:39.4pt;width:105.85pt;height:31.15pt;z-index:-251608064;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317F2C">
      <w:t>College of Liberal Arts and Sciences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5B028" w14:textId="0A266D5A" w:rsidR="00205953" w:rsidRDefault="00E71FC3">
    <w:pPr>
      <w:spacing w:before="0" w:after="0" w:line="240" w:lineRule="auto"/>
    </w:pPr>
    <w:r>
      <w:rPr>
        <w:noProof/>
      </w:rPr>
      <w:drawing>
        <wp:anchor distT="0" distB="0" distL="114300" distR="114300" simplePos="0" relativeHeight="251658242" behindDoc="0" locked="0" layoutInCell="1" allowOverlap="1" wp14:anchorId="67C61C1C" wp14:editId="1F98B726">
          <wp:simplePos x="0" y="0"/>
          <wp:positionH relativeFrom="column">
            <wp:posOffset>186690</wp:posOffset>
          </wp:positionH>
          <wp:positionV relativeFrom="paragraph">
            <wp:posOffset>736307</wp:posOffset>
          </wp:positionV>
          <wp:extent cx="2202815" cy="641985"/>
          <wp:effectExtent l="0" t="0" r="0" b="5715"/>
          <wp:wrapThrough wrapText="bothSides">
            <wp:wrapPolygon edited="0">
              <wp:start x="0" y="0"/>
              <wp:lineTo x="0" y="21365"/>
              <wp:lineTo x="21419" y="21365"/>
              <wp:lineTo x="21419" y="16665"/>
              <wp:lineTo x="21046" y="13674"/>
              <wp:lineTo x="20299" y="0"/>
              <wp:lineTo x="0" y="0"/>
            </wp:wrapPolygon>
          </wp:wrapThrough>
          <wp:docPr id="498247153" name="Block IOWA logo Cover" descr="The University of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47153" name="Block IOWA logo Cover" descr="The University of Iow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815" cy="641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1" locked="0" layoutInCell="1" allowOverlap="1" wp14:anchorId="171CF557" wp14:editId="44CC648D">
              <wp:simplePos x="0" y="0"/>
              <wp:positionH relativeFrom="margin">
                <wp:posOffset>-278130</wp:posOffset>
              </wp:positionH>
              <wp:positionV relativeFrom="margin">
                <wp:posOffset>-826770</wp:posOffset>
              </wp:positionV>
              <wp:extent cx="7040880" cy="9326880"/>
              <wp:effectExtent l="0" t="0" r="0" b="0"/>
              <wp:wrapNone/>
              <wp:docPr id="73" name="Gold Fiel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93268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962AF4" id="Gold Field" o:spid="_x0000_s1026" alt="&quot;&quot;" style="position:absolute;margin-left:-21.9pt;margin-top:-65.1pt;width:554.4pt;height:734.4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" fillcolor="#ffcd00 [3204]" stroked="f" strokeweight="1p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D274D83"/>
    <w:multiLevelType w:val="hybridMultilevel"/>
    <w:tmpl w:val="4F10791A"/>
    <w:lvl w:ilvl="0" w:tplc="72665578">
      <w:start w:val="1"/>
      <w:numFmt w:val="bullet"/>
      <w:pStyle w:val="WRPBullet5"/>
      <w:lvlText w:val=""/>
      <w:lvlJc w:val="left"/>
      <w:pPr>
        <w:ind w:left="576" w:hanging="288"/>
      </w:pPr>
      <w:rPr>
        <w:rFonts w:ascii="Symbol" w:hAnsi="Symbol" w:hint="default"/>
        <w:color w:val="auto"/>
        <w:sz w:val="18"/>
      </w:rPr>
    </w:lvl>
    <w:lvl w:ilvl="1" w:tplc="A6349E3E">
      <w:start w:val="1"/>
      <w:numFmt w:val="bullet"/>
      <w:lvlText w:val="o"/>
      <w:lvlJc w:val="left"/>
      <w:pPr>
        <w:ind w:left="1008" w:hanging="288"/>
      </w:pPr>
      <w:rPr>
        <w:rFonts w:ascii="Courier New" w:hAnsi="Courier New" w:hint="default"/>
        <w:sz w:val="18"/>
      </w:rPr>
    </w:lvl>
    <w:lvl w:ilvl="2" w:tplc="AD762B74">
      <w:start w:val="1"/>
      <w:numFmt w:val="bullet"/>
      <w:lvlText w:val=""/>
      <w:lvlJc w:val="left"/>
      <w:pPr>
        <w:ind w:left="1440" w:hanging="288"/>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num w:numId="1" w16cid:durableId="143131507">
    <w:abstractNumId w:val="4"/>
  </w:num>
  <w:num w:numId="2" w16cid:durableId="1911427510">
    <w:abstractNumId w:val="0"/>
  </w:num>
  <w:num w:numId="3" w16cid:durableId="333538160">
    <w:abstractNumId w:val="2"/>
  </w:num>
  <w:num w:numId="4" w16cid:durableId="2072918910">
    <w:abstractNumId w:val="1"/>
  </w:num>
  <w:num w:numId="5" w16cid:durableId="832990782">
    <w:abstractNumId w:val="6"/>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933053295">
    <w:abstractNumId w:val="5"/>
  </w:num>
  <w:num w:numId="7" w16cid:durableId="1364211282">
    <w:abstractNumId w:val="3"/>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activeWritingStyle w:appName="MSWord" w:lang="pt-PT"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defaultTableStyle w:val="DEFAULTGOLDHEADERNO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7CEE"/>
    <w:rsid w:val="000130F7"/>
    <w:rsid w:val="00024148"/>
    <w:rsid w:val="00042678"/>
    <w:rsid w:val="0004377D"/>
    <w:rsid w:val="0005159A"/>
    <w:rsid w:val="00056A8B"/>
    <w:rsid w:val="00064050"/>
    <w:rsid w:val="000807E7"/>
    <w:rsid w:val="00084675"/>
    <w:rsid w:val="000B1215"/>
    <w:rsid w:val="000B1604"/>
    <w:rsid w:val="000B2187"/>
    <w:rsid w:val="000C06A6"/>
    <w:rsid w:val="000C3E88"/>
    <w:rsid w:val="000C607A"/>
    <w:rsid w:val="000D1A7D"/>
    <w:rsid w:val="000D36F8"/>
    <w:rsid w:val="000D3AD4"/>
    <w:rsid w:val="000D6412"/>
    <w:rsid w:val="000D6D7F"/>
    <w:rsid w:val="000E1D58"/>
    <w:rsid w:val="000E1DC9"/>
    <w:rsid w:val="000E4E2B"/>
    <w:rsid w:val="000E6685"/>
    <w:rsid w:val="000F0238"/>
    <w:rsid w:val="000F02E2"/>
    <w:rsid w:val="000F3C48"/>
    <w:rsid w:val="0010058A"/>
    <w:rsid w:val="00103AE2"/>
    <w:rsid w:val="001072EB"/>
    <w:rsid w:val="00110E64"/>
    <w:rsid w:val="00111BB6"/>
    <w:rsid w:val="0012066D"/>
    <w:rsid w:val="0012075A"/>
    <w:rsid w:val="00122FC1"/>
    <w:rsid w:val="00124F28"/>
    <w:rsid w:val="00130507"/>
    <w:rsid w:val="00140B7F"/>
    <w:rsid w:val="001556EA"/>
    <w:rsid w:val="00164E03"/>
    <w:rsid w:val="00166430"/>
    <w:rsid w:val="0016707E"/>
    <w:rsid w:val="0017348D"/>
    <w:rsid w:val="001755DF"/>
    <w:rsid w:val="00181622"/>
    <w:rsid w:val="00182DD5"/>
    <w:rsid w:val="00187123"/>
    <w:rsid w:val="00192029"/>
    <w:rsid w:val="001A30DC"/>
    <w:rsid w:val="001A6CE6"/>
    <w:rsid w:val="001B0133"/>
    <w:rsid w:val="001B07AC"/>
    <w:rsid w:val="001B0F8C"/>
    <w:rsid w:val="001B4A26"/>
    <w:rsid w:val="001C2196"/>
    <w:rsid w:val="001C4083"/>
    <w:rsid w:val="001C4306"/>
    <w:rsid w:val="001C65BB"/>
    <w:rsid w:val="001D0607"/>
    <w:rsid w:val="001D083A"/>
    <w:rsid w:val="001D51DB"/>
    <w:rsid w:val="001D6230"/>
    <w:rsid w:val="001F5000"/>
    <w:rsid w:val="00200BAA"/>
    <w:rsid w:val="00203A4C"/>
    <w:rsid w:val="00205953"/>
    <w:rsid w:val="002059A5"/>
    <w:rsid w:val="002137DC"/>
    <w:rsid w:val="00234C19"/>
    <w:rsid w:val="00241002"/>
    <w:rsid w:val="002410C4"/>
    <w:rsid w:val="00250D27"/>
    <w:rsid w:val="00262B09"/>
    <w:rsid w:val="00272770"/>
    <w:rsid w:val="00275355"/>
    <w:rsid w:val="00275818"/>
    <w:rsid w:val="00292BD4"/>
    <w:rsid w:val="002A183D"/>
    <w:rsid w:val="002A36AB"/>
    <w:rsid w:val="002A57E9"/>
    <w:rsid w:val="002A6386"/>
    <w:rsid w:val="002B466A"/>
    <w:rsid w:val="002B4C3E"/>
    <w:rsid w:val="002B676D"/>
    <w:rsid w:val="002C0B4E"/>
    <w:rsid w:val="002C39A6"/>
    <w:rsid w:val="002C6ADA"/>
    <w:rsid w:val="002D5D31"/>
    <w:rsid w:val="002D5F25"/>
    <w:rsid w:val="002E20CD"/>
    <w:rsid w:val="002E2C6A"/>
    <w:rsid w:val="002F4BB8"/>
    <w:rsid w:val="00300ED2"/>
    <w:rsid w:val="003025C3"/>
    <w:rsid w:val="00303D2C"/>
    <w:rsid w:val="00306CED"/>
    <w:rsid w:val="0031576E"/>
    <w:rsid w:val="003157A7"/>
    <w:rsid w:val="00317F2C"/>
    <w:rsid w:val="00322574"/>
    <w:rsid w:val="00325CEA"/>
    <w:rsid w:val="00330A36"/>
    <w:rsid w:val="003337AB"/>
    <w:rsid w:val="0033492D"/>
    <w:rsid w:val="003353BC"/>
    <w:rsid w:val="00340544"/>
    <w:rsid w:val="00344A8E"/>
    <w:rsid w:val="00345509"/>
    <w:rsid w:val="00345AE9"/>
    <w:rsid w:val="00346354"/>
    <w:rsid w:val="0035397C"/>
    <w:rsid w:val="003550B3"/>
    <w:rsid w:val="00360069"/>
    <w:rsid w:val="00360209"/>
    <w:rsid w:val="00361677"/>
    <w:rsid w:val="003621B8"/>
    <w:rsid w:val="0036547F"/>
    <w:rsid w:val="00371AA7"/>
    <w:rsid w:val="00391FF0"/>
    <w:rsid w:val="00392CDF"/>
    <w:rsid w:val="00393731"/>
    <w:rsid w:val="00395024"/>
    <w:rsid w:val="003A76BD"/>
    <w:rsid w:val="003A7A3C"/>
    <w:rsid w:val="003B7036"/>
    <w:rsid w:val="003B711A"/>
    <w:rsid w:val="003C5A5F"/>
    <w:rsid w:val="003D1359"/>
    <w:rsid w:val="003D7361"/>
    <w:rsid w:val="003F5DC2"/>
    <w:rsid w:val="0040067E"/>
    <w:rsid w:val="00400C1C"/>
    <w:rsid w:val="0041078C"/>
    <w:rsid w:val="00414C1A"/>
    <w:rsid w:val="00417866"/>
    <w:rsid w:val="00435FBC"/>
    <w:rsid w:val="00436098"/>
    <w:rsid w:val="00436A7F"/>
    <w:rsid w:val="004378FF"/>
    <w:rsid w:val="00437F45"/>
    <w:rsid w:val="004401BC"/>
    <w:rsid w:val="00444625"/>
    <w:rsid w:val="004501EE"/>
    <w:rsid w:val="00460DF4"/>
    <w:rsid w:val="00471717"/>
    <w:rsid w:val="004728F5"/>
    <w:rsid w:val="00480DB4"/>
    <w:rsid w:val="00486CAE"/>
    <w:rsid w:val="00497911"/>
    <w:rsid w:val="004A22B8"/>
    <w:rsid w:val="004B33EC"/>
    <w:rsid w:val="004B3DFA"/>
    <w:rsid w:val="004C3DB5"/>
    <w:rsid w:val="004C4C72"/>
    <w:rsid w:val="004C5F30"/>
    <w:rsid w:val="004E3AF8"/>
    <w:rsid w:val="004E6E12"/>
    <w:rsid w:val="004F1E84"/>
    <w:rsid w:val="004F6F63"/>
    <w:rsid w:val="00512804"/>
    <w:rsid w:val="00512F4F"/>
    <w:rsid w:val="00522735"/>
    <w:rsid w:val="00522CC8"/>
    <w:rsid w:val="00531933"/>
    <w:rsid w:val="005324DB"/>
    <w:rsid w:val="005404CB"/>
    <w:rsid w:val="005445EB"/>
    <w:rsid w:val="0054717B"/>
    <w:rsid w:val="00550154"/>
    <w:rsid w:val="00550A6C"/>
    <w:rsid w:val="005550EB"/>
    <w:rsid w:val="005566AE"/>
    <w:rsid w:val="00560FC8"/>
    <w:rsid w:val="00563FEB"/>
    <w:rsid w:val="00574863"/>
    <w:rsid w:val="00576D2D"/>
    <w:rsid w:val="00577A5C"/>
    <w:rsid w:val="00581C5C"/>
    <w:rsid w:val="00584127"/>
    <w:rsid w:val="005905BB"/>
    <w:rsid w:val="00594FA0"/>
    <w:rsid w:val="005A10AE"/>
    <w:rsid w:val="005A4AFA"/>
    <w:rsid w:val="005A51C8"/>
    <w:rsid w:val="005A57CD"/>
    <w:rsid w:val="005B4E1C"/>
    <w:rsid w:val="005C542D"/>
    <w:rsid w:val="005D5416"/>
    <w:rsid w:val="005D6104"/>
    <w:rsid w:val="005E7C00"/>
    <w:rsid w:val="005F3228"/>
    <w:rsid w:val="005F6FD8"/>
    <w:rsid w:val="00601892"/>
    <w:rsid w:val="006064B0"/>
    <w:rsid w:val="006121DF"/>
    <w:rsid w:val="00612F3F"/>
    <w:rsid w:val="006158EF"/>
    <w:rsid w:val="00620652"/>
    <w:rsid w:val="006223B5"/>
    <w:rsid w:val="00624CA5"/>
    <w:rsid w:val="006260DA"/>
    <w:rsid w:val="0063257D"/>
    <w:rsid w:val="00636CFE"/>
    <w:rsid w:val="00640C76"/>
    <w:rsid w:val="006442DB"/>
    <w:rsid w:val="00647577"/>
    <w:rsid w:val="0065109C"/>
    <w:rsid w:val="00651281"/>
    <w:rsid w:val="00662C73"/>
    <w:rsid w:val="006642CC"/>
    <w:rsid w:val="0066702D"/>
    <w:rsid w:val="0067118D"/>
    <w:rsid w:val="00674A8C"/>
    <w:rsid w:val="00675E03"/>
    <w:rsid w:val="006768A8"/>
    <w:rsid w:val="00676C1D"/>
    <w:rsid w:val="00677783"/>
    <w:rsid w:val="00681491"/>
    <w:rsid w:val="00693662"/>
    <w:rsid w:val="00694A03"/>
    <w:rsid w:val="00697A8B"/>
    <w:rsid w:val="006A274E"/>
    <w:rsid w:val="006A5312"/>
    <w:rsid w:val="006B1623"/>
    <w:rsid w:val="006B1B23"/>
    <w:rsid w:val="006B62F7"/>
    <w:rsid w:val="006B68CB"/>
    <w:rsid w:val="006B785B"/>
    <w:rsid w:val="006D7CA3"/>
    <w:rsid w:val="006E197B"/>
    <w:rsid w:val="006E3853"/>
    <w:rsid w:val="006F1211"/>
    <w:rsid w:val="006F5867"/>
    <w:rsid w:val="006F6969"/>
    <w:rsid w:val="00706793"/>
    <w:rsid w:val="00707E9E"/>
    <w:rsid w:val="007131AA"/>
    <w:rsid w:val="00720F8A"/>
    <w:rsid w:val="00723AC7"/>
    <w:rsid w:val="00723C19"/>
    <w:rsid w:val="00731B0D"/>
    <w:rsid w:val="00735666"/>
    <w:rsid w:val="0073713F"/>
    <w:rsid w:val="00742404"/>
    <w:rsid w:val="00743E44"/>
    <w:rsid w:val="00747801"/>
    <w:rsid w:val="00750E96"/>
    <w:rsid w:val="00752D2E"/>
    <w:rsid w:val="00772BC2"/>
    <w:rsid w:val="00782F2B"/>
    <w:rsid w:val="00787997"/>
    <w:rsid w:val="00792DEA"/>
    <w:rsid w:val="007B06D2"/>
    <w:rsid w:val="007D2DF3"/>
    <w:rsid w:val="007D4DC8"/>
    <w:rsid w:val="007E1240"/>
    <w:rsid w:val="0080356A"/>
    <w:rsid w:val="00803DD6"/>
    <w:rsid w:val="008122B9"/>
    <w:rsid w:val="008258C8"/>
    <w:rsid w:val="00825D7D"/>
    <w:rsid w:val="00833BB0"/>
    <w:rsid w:val="00834FA0"/>
    <w:rsid w:val="00836829"/>
    <w:rsid w:val="00843055"/>
    <w:rsid w:val="00850451"/>
    <w:rsid w:val="00854698"/>
    <w:rsid w:val="00854DC0"/>
    <w:rsid w:val="00855AC3"/>
    <w:rsid w:val="00863414"/>
    <w:rsid w:val="00873CBB"/>
    <w:rsid w:val="008759A3"/>
    <w:rsid w:val="00887C41"/>
    <w:rsid w:val="00891E59"/>
    <w:rsid w:val="00896170"/>
    <w:rsid w:val="008A7C9B"/>
    <w:rsid w:val="008B10BF"/>
    <w:rsid w:val="008B293B"/>
    <w:rsid w:val="008C6295"/>
    <w:rsid w:val="008C79E0"/>
    <w:rsid w:val="00903CCD"/>
    <w:rsid w:val="00920C9B"/>
    <w:rsid w:val="009251A1"/>
    <w:rsid w:val="009313EA"/>
    <w:rsid w:val="0093285B"/>
    <w:rsid w:val="0094017F"/>
    <w:rsid w:val="00946290"/>
    <w:rsid w:val="00947E5E"/>
    <w:rsid w:val="009503EE"/>
    <w:rsid w:val="00951A99"/>
    <w:rsid w:val="00952FCB"/>
    <w:rsid w:val="0095568E"/>
    <w:rsid w:val="009563F7"/>
    <w:rsid w:val="00963935"/>
    <w:rsid w:val="0096632B"/>
    <w:rsid w:val="009666AC"/>
    <w:rsid w:val="009703BD"/>
    <w:rsid w:val="009721AC"/>
    <w:rsid w:val="00974EDA"/>
    <w:rsid w:val="00977F22"/>
    <w:rsid w:val="00984342"/>
    <w:rsid w:val="00984846"/>
    <w:rsid w:val="009862F1"/>
    <w:rsid w:val="00993362"/>
    <w:rsid w:val="009964C2"/>
    <w:rsid w:val="009A763A"/>
    <w:rsid w:val="009B3535"/>
    <w:rsid w:val="009B3A36"/>
    <w:rsid w:val="009B41C4"/>
    <w:rsid w:val="009B469C"/>
    <w:rsid w:val="009C2413"/>
    <w:rsid w:val="009C4644"/>
    <w:rsid w:val="009C6F3E"/>
    <w:rsid w:val="009D0EFF"/>
    <w:rsid w:val="009D65A8"/>
    <w:rsid w:val="009D6708"/>
    <w:rsid w:val="009E68CE"/>
    <w:rsid w:val="009F0981"/>
    <w:rsid w:val="009F1702"/>
    <w:rsid w:val="009F45CA"/>
    <w:rsid w:val="00A04363"/>
    <w:rsid w:val="00A05CAD"/>
    <w:rsid w:val="00A06CD0"/>
    <w:rsid w:val="00A12203"/>
    <w:rsid w:val="00A20EE1"/>
    <w:rsid w:val="00A252A8"/>
    <w:rsid w:val="00A364F1"/>
    <w:rsid w:val="00A40FDC"/>
    <w:rsid w:val="00A41A85"/>
    <w:rsid w:val="00A47C3A"/>
    <w:rsid w:val="00A53861"/>
    <w:rsid w:val="00A615C9"/>
    <w:rsid w:val="00A622F1"/>
    <w:rsid w:val="00A62FFC"/>
    <w:rsid w:val="00A71192"/>
    <w:rsid w:val="00A83836"/>
    <w:rsid w:val="00A842EE"/>
    <w:rsid w:val="00A8626A"/>
    <w:rsid w:val="00A979DC"/>
    <w:rsid w:val="00A97D68"/>
    <w:rsid w:val="00AB358A"/>
    <w:rsid w:val="00AC2081"/>
    <w:rsid w:val="00AD43C4"/>
    <w:rsid w:val="00AD7FCD"/>
    <w:rsid w:val="00AE119A"/>
    <w:rsid w:val="00AE1A25"/>
    <w:rsid w:val="00AE3DB1"/>
    <w:rsid w:val="00AE7FB4"/>
    <w:rsid w:val="00AF2C68"/>
    <w:rsid w:val="00B07C05"/>
    <w:rsid w:val="00B13876"/>
    <w:rsid w:val="00B13CB9"/>
    <w:rsid w:val="00B14DE2"/>
    <w:rsid w:val="00B17B5A"/>
    <w:rsid w:val="00B2574D"/>
    <w:rsid w:val="00B26624"/>
    <w:rsid w:val="00B27036"/>
    <w:rsid w:val="00B3641E"/>
    <w:rsid w:val="00B367E9"/>
    <w:rsid w:val="00B503BA"/>
    <w:rsid w:val="00B56082"/>
    <w:rsid w:val="00B6259F"/>
    <w:rsid w:val="00B62AD9"/>
    <w:rsid w:val="00B73D77"/>
    <w:rsid w:val="00B75D20"/>
    <w:rsid w:val="00B873A3"/>
    <w:rsid w:val="00BA5755"/>
    <w:rsid w:val="00BA5764"/>
    <w:rsid w:val="00BA5787"/>
    <w:rsid w:val="00BA640A"/>
    <w:rsid w:val="00BA776E"/>
    <w:rsid w:val="00BC1C65"/>
    <w:rsid w:val="00BC6E03"/>
    <w:rsid w:val="00BC7926"/>
    <w:rsid w:val="00BC7D6D"/>
    <w:rsid w:val="00BD2785"/>
    <w:rsid w:val="00BD52D1"/>
    <w:rsid w:val="00BD679E"/>
    <w:rsid w:val="00BE3D8B"/>
    <w:rsid w:val="00C020C2"/>
    <w:rsid w:val="00C03C4A"/>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6D1D"/>
    <w:rsid w:val="00C806AD"/>
    <w:rsid w:val="00C80F12"/>
    <w:rsid w:val="00C841CE"/>
    <w:rsid w:val="00C84353"/>
    <w:rsid w:val="00C84A27"/>
    <w:rsid w:val="00C91FBB"/>
    <w:rsid w:val="00C9583E"/>
    <w:rsid w:val="00C97BD1"/>
    <w:rsid w:val="00CA0EAF"/>
    <w:rsid w:val="00CA12E7"/>
    <w:rsid w:val="00CA4ACD"/>
    <w:rsid w:val="00CC19E9"/>
    <w:rsid w:val="00CC5052"/>
    <w:rsid w:val="00CD0764"/>
    <w:rsid w:val="00CD222B"/>
    <w:rsid w:val="00CE511F"/>
    <w:rsid w:val="00CF18A3"/>
    <w:rsid w:val="00CF3068"/>
    <w:rsid w:val="00D03633"/>
    <w:rsid w:val="00D03E69"/>
    <w:rsid w:val="00D14076"/>
    <w:rsid w:val="00D16B6C"/>
    <w:rsid w:val="00D20793"/>
    <w:rsid w:val="00D20EC6"/>
    <w:rsid w:val="00D25E65"/>
    <w:rsid w:val="00D265C2"/>
    <w:rsid w:val="00D33470"/>
    <w:rsid w:val="00D37738"/>
    <w:rsid w:val="00D43FC4"/>
    <w:rsid w:val="00D441A6"/>
    <w:rsid w:val="00D4462D"/>
    <w:rsid w:val="00D46AB5"/>
    <w:rsid w:val="00D47A1C"/>
    <w:rsid w:val="00D504C8"/>
    <w:rsid w:val="00D52F22"/>
    <w:rsid w:val="00D54D95"/>
    <w:rsid w:val="00D554FA"/>
    <w:rsid w:val="00D627FE"/>
    <w:rsid w:val="00D63A14"/>
    <w:rsid w:val="00D64B6C"/>
    <w:rsid w:val="00D677E4"/>
    <w:rsid w:val="00D773FC"/>
    <w:rsid w:val="00D848E0"/>
    <w:rsid w:val="00D86708"/>
    <w:rsid w:val="00D936DE"/>
    <w:rsid w:val="00DA661E"/>
    <w:rsid w:val="00DB73C9"/>
    <w:rsid w:val="00DE1589"/>
    <w:rsid w:val="00DE33A3"/>
    <w:rsid w:val="00DE5288"/>
    <w:rsid w:val="00DF1D14"/>
    <w:rsid w:val="00DF4164"/>
    <w:rsid w:val="00DF4191"/>
    <w:rsid w:val="00DF74E0"/>
    <w:rsid w:val="00DF7E7C"/>
    <w:rsid w:val="00E16C44"/>
    <w:rsid w:val="00E437C6"/>
    <w:rsid w:val="00E46FE8"/>
    <w:rsid w:val="00E50F8A"/>
    <w:rsid w:val="00E57773"/>
    <w:rsid w:val="00E71FC3"/>
    <w:rsid w:val="00E73830"/>
    <w:rsid w:val="00E76825"/>
    <w:rsid w:val="00E77B3F"/>
    <w:rsid w:val="00E844B2"/>
    <w:rsid w:val="00E9052C"/>
    <w:rsid w:val="00EA7CBC"/>
    <w:rsid w:val="00EB3BE1"/>
    <w:rsid w:val="00EB56A9"/>
    <w:rsid w:val="00EC4E45"/>
    <w:rsid w:val="00ED206D"/>
    <w:rsid w:val="00ED6ACC"/>
    <w:rsid w:val="00ED7FFA"/>
    <w:rsid w:val="00EE4DEB"/>
    <w:rsid w:val="00EF2104"/>
    <w:rsid w:val="00EF23E7"/>
    <w:rsid w:val="00EF38A1"/>
    <w:rsid w:val="00EF45F3"/>
    <w:rsid w:val="00F0007C"/>
    <w:rsid w:val="00F0239A"/>
    <w:rsid w:val="00F066B4"/>
    <w:rsid w:val="00F07FC8"/>
    <w:rsid w:val="00F1432F"/>
    <w:rsid w:val="00F2052D"/>
    <w:rsid w:val="00F25F8C"/>
    <w:rsid w:val="00F34569"/>
    <w:rsid w:val="00F36101"/>
    <w:rsid w:val="00F47279"/>
    <w:rsid w:val="00F61A80"/>
    <w:rsid w:val="00F652BC"/>
    <w:rsid w:val="00F741B5"/>
    <w:rsid w:val="00F953A7"/>
    <w:rsid w:val="00FA6394"/>
    <w:rsid w:val="00FA77D8"/>
    <w:rsid w:val="00FC6E36"/>
    <w:rsid w:val="00FD0DF3"/>
    <w:rsid w:val="00FD0F82"/>
    <w:rsid w:val="00FD6B25"/>
    <w:rsid w:val="00FE4A2C"/>
    <w:rsid w:val="00FE4A98"/>
    <w:rsid w:val="00FF07AE"/>
    <w:rsid w:val="01426ED4"/>
    <w:rsid w:val="4B259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7909E9B6-CC6D-4818-B59F-6C216F27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7B06D2"/>
    <w:pPr>
      <w:spacing w:before="240" w:line="480" w:lineRule="exact"/>
      <w:jc w:val="left"/>
      <w:outlineLvl w:val="0"/>
    </w:pPr>
    <w:rPr>
      <w:b/>
      <w:bCs/>
      <w:sz w:val="36"/>
      <w:szCs w:val="36"/>
    </w:rPr>
  </w:style>
  <w:style w:type="paragraph" w:styleId="Heading2">
    <w:name w:val="heading 2"/>
    <w:aliases w:val="Subhead 02"/>
    <w:basedOn w:val="Normal"/>
    <w:next w:val="Normal"/>
    <w:link w:val="Heading2Char"/>
    <w:unhideWhenUsed/>
    <w:qFormat/>
    <w:locked/>
    <w:rsid w:val="000D6412"/>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1B0F8C"/>
    <w:pPr>
      <w:spacing w:before="240" w:after="80"/>
      <w:jc w:val="left"/>
      <w:outlineLvl w:val="2"/>
    </w:pPr>
    <w:rPr>
      <w:rFonts w:asciiTheme="minorHAnsi" w:hAnsiTheme="minorHAnsi"/>
      <w:b/>
      <w:color w:val="000000" w:themeColor="text1"/>
      <w:sz w:val="28"/>
      <w:szCs w:val="28"/>
    </w:rPr>
  </w:style>
  <w:style w:type="paragraph" w:styleId="Heading4">
    <w:name w:val="heading 4"/>
    <w:aliases w:val="IPN Heading 4.0"/>
    <w:basedOn w:val="Normal"/>
    <w:next w:val="Normal"/>
    <w:link w:val="Heading4Char"/>
    <w:unhideWhenUsed/>
    <w:locked/>
    <w:rsid w:val="006F6969"/>
    <w:pPr>
      <w:numPr>
        <w:ilvl w:val="3"/>
        <w:numId w:val="6"/>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6"/>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6"/>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6"/>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581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C5C"/>
  </w:style>
  <w:style w:type="character" w:customStyle="1" w:styleId="Heading1Char">
    <w:name w:val="Heading 1 Char"/>
    <w:aliases w:val="Subhead 01 Char"/>
    <w:link w:val="Heading1"/>
    <w:rsid w:val="007B06D2"/>
    <w:rPr>
      <w:b/>
      <w:bCs/>
      <w:sz w:val="36"/>
      <w:szCs w:val="36"/>
    </w:rPr>
  </w:style>
  <w:style w:type="character" w:customStyle="1" w:styleId="Heading2Char">
    <w:name w:val="Heading 2 Char"/>
    <w:aliases w:val="Subhead 02 Char"/>
    <w:link w:val="Heading2"/>
    <w:rsid w:val="000D6412"/>
    <w:rPr>
      <w:b/>
      <w:bCs/>
      <w:color w:val="000000" w:themeColor="text1"/>
      <w:sz w:val="32"/>
      <w:szCs w:val="32"/>
    </w:rPr>
  </w:style>
  <w:style w:type="character" w:customStyle="1" w:styleId="Heading3Char">
    <w:name w:val="Heading 3 Char"/>
    <w:aliases w:val="Subhead 03 Char"/>
    <w:link w:val="Heading3"/>
    <w:rsid w:val="001B0F8C"/>
    <w:rPr>
      <w:rFonts w:asciiTheme="minorHAnsi" w:hAnsiTheme="minorHAnsi"/>
      <w:b/>
      <w:color w:val="000000" w:themeColor="text1"/>
      <w:sz w:val="28"/>
      <w:szCs w:val="28"/>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rPr>
  </w:style>
  <w:style w:type="table" w:styleId="TableGrid">
    <w:name w:val="Table Grid"/>
    <w:basedOn w:val="TableNormal"/>
    <w:uiPriority w:val="39"/>
    <w:rsid w:val="004A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581C5C"/>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4A22B8"/>
    <w:rPr>
      <w:rFonts w:asciiTheme="minorHAnsi" w:hAnsiTheme="minorHAnsi"/>
    </w:rPr>
    <w:tblPr>
      <w:tblStyleRowBandSize w:val="1"/>
      <w:tblStyleColBandSize w:val="1"/>
      <w:tblBorders>
        <w:insideV w:val="single" w:sz="4" w:space="0" w:color="auto"/>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CA4ACD"/>
    <w:rPr>
      <w:rFonts w:asciiTheme="minorHAnsi" w:hAnsiTheme="minorHAnsi"/>
    </w:rPr>
    <w:tblPr>
      <w:tblStyleRowBandSize w:val="1"/>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4"/>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4"/>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344A8E"/>
    <w:pPr>
      <w:spacing w:after="80" w:line="276" w:lineRule="auto"/>
    </w:pPr>
  </w:style>
  <w:style w:type="paragraph" w:customStyle="1" w:styleId="PullQuote">
    <w:name w:val="Pull Quote"/>
    <w:basedOn w:val="BodyText1"/>
    <w:qFormat/>
    <w:rsid w:val="009251A1"/>
    <w:rPr>
      <w:rFonts w:ascii="Antonio" w:hAnsi="Antonio"/>
      <w:b/>
      <w:bCs/>
      <w:sz w:val="28"/>
    </w:rPr>
  </w:style>
  <w:style w:type="paragraph" w:customStyle="1" w:styleId="WRPBullet5">
    <w:name w:val="WRP Bullet 5"/>
    <w:basedOn w:val="WRPBodyText"/>
    <w:uiPriority w:val="9"/>
    <w:rsid w:val="00DE33A3"/>
    <w:pPr>
      <w:numPr>
        <w:numId w:val="7"/>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581C5C"/>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5"/>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5"/>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heme="minorEastAsia" w:hAnsi="Raleway ExtraBold" w:cstheme="minorHAnsi"/>
      <w:smallCaps/>
      <w:color w:val="FFCD00" w:themeColor="accent1"/>
      <w:sz w:val="28"/>
      <w:szCs w:val="28"/>
      <w:lang w:val="pt-PT"/>
    </w:rPr>
  </w:style>
  <w:style w:type="paragraph" w:customStyle="1" w:styleId="WRPHeading3">
    <w:name w:val="WRP Heading 3"/>
    <w:basedOn w:val="Normal"/>
    <w:next w:val="WRPBodyText"/>
    <w:link w:val="WRPHeading3Char"/>
    <w:semiHidden/>
    <w:qFormat/>
    <w:rsid w:val="00707E9E"/>
    <w:pPr>
      <w:numPr>
        <w:ilvl w:val="2"/>
        <w:numId w:val="5"/>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asciiTheme="minorHAnsi" w:eastAsiaTheme="minorEastAsia" w:hAnsiTheme="minorHAnsi" w:cstheme="minorHAnsi"/>
      <w:b/>
      <w:smallCaps/>
      <w:color w:val="FFCD00" w:themeColor="accent1"/>
      <w:sz w:val="26"/>
      <w:szCs w:val="28"/>
      <w:lang w:val="pt-PT"/>
    </w:rPr>
  </w:style>
  <w:style w:type="paragraph" w:customStyle="1" w:styleId="WRPHeading4">
    <w:name w:val="WRP Heading 4"/>
    <w:basedOn w:val="Normal"/>
    <w:next w:val="WRPBodyText"/>
    <w:link w:val="WRPHeading4Char"/>
    <w:semiHidden/>
    <w:qFormat/>
    <w:rsid w:val="00707E9E"/>
    <w:pPr>
      <w:numPr>
        <w:ilvl w:val="3"/>
        <w:numId w:val="5"/>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asciiTheme="minorHAnsi" w:eastAsiaTheme="minorEastAsia" w:hAnsiTheme="minorHAnsi" w:cstheme="minorHAnsi"/>
      <w:b/>
      <w:smallCaps/>
      <w:color w:val="FFCD00" w:themeColor="accent1"/>
      <w:sz w:val="24"/>
      <w:szCs w:val="28"/>
      <w:lang w:val="pt-PT"/>
    </w:rPr>
  </w:style>
  <w:style w:type="paragraph" w:customStyle="1" w:styleId="WRPHeading5">
    <w:name w:val="WRP Heading 5"/>
    <w:basedOn w:val="Normal"/>
    <w:next w:val="WRPBodyText"/>
    <w:link w:val="WRPHeading5Char"/>
    <w:semiHidden/>
    <w:qFormat/>
    <w:rsid w:val="00707E9E"/>
    <w:pPr>
      <w:numPr>
        <w:ilvl w:val="4"/>
        <w:numId w:val="5"/>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heme="minorEastAsia" w:hAnsi="Raleway Medium" w:cstheme="minorHAnsi"/>
      <w:b w:val="0"/>
      <w:smallCaps w:val="0"/>
      <w:color w:val="62666A" w:themeColor="text2"/>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3550B3"/>
    <w:pPr>
      <w:shd w:val="clear" w:color="auto" w:fill="FFCD00" w:themeFill="accent1"/>
      <w:spacing w:before="240" w:after="240" w:line="240" w:lineRule="auto"/>
      <w:jc w:val="left"/>
    </w:pPr>
    <w:rPr>
      <w:rFonts w:asciiTheme="minorHAnsi" w:hAnsiTheme="minorHAnsi"/>
      <w:b/>
      <w:bCs/>
      <w:sz w:val="32"/>
      <w:szCs w:val="32"/>
    </w:rPr>
  </w:style>
  <w:style w:type="character" w:customStyle="1" w:styleId="SpecialTitleHighlightChar">
    <w:name w:val="Special Title – Highlight Char"/>
    <w:basedOn w:val="WRPBodyTextChar"/>
    <w:link w:val="SpecialTitleHighlight"/>
    <w:rsid w:val="003550B3"/>
    <w:rPr>
      <w:rFonts w:asciiTheme="minorHAnsi" w:eastAsiaTheme="minorEastAsia" w:hAnsiTheme="minorHAnsi" w:cstheme="minorHAnsi"/>
      <w:b/>
      <w:bCs/>
      <w:sz w:val="32"/>
      <w:szCs w:val="32"/>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581C5C"/>
    <w:pPr>
      <w:jc w:val="left"/>
    </w:pPr>
    <w:rPr>
      <w:rFonts w:asciiTheme="minorHAnsi" w:hAnsiTheme="minorHAnsi"/>
    </w:rPr>
  </w:style>
  <w:style w:type="character" w:customStyle="1" w:styleId="bodytextChar">
    <w:name w:val="body text Char"/>
    <w:basedOn w:val="DefaultParagraphFont"/>
    <w:link w:val="BodyText1"/>
    <w:rsid w:val="00581C5C"/>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581C5C"/>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581C5C"/>
    <w:rPr>
      <w:rFonts w:ascii="Antonio" w:hAnsi="Antonio"/>
      <w:b/>
      <w:bCs/>
      <w:caps/>
      <w:sz w:val="72"/>
      <w:szCs w:val="72"/>
    </w:rPr>
  </w:style>
  <w:style w:type="paragraph" w:customStyle="1" w:styleId="CoverPageDescription">
    <w:name w:val="Cover Page Description"/>
    <w:basedOn w:val="Normal"/>
    <w:qFormat/>
    <w:rsid w:val="00581C5C"/>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581C5C"/>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4A22B8"/>
    <w:rPr>
      <w:rFonts w:asciiTheme="minorHAnsi" w:hAnsiTheme="minorHAnsi"/>
    </w:rPr>
    <w:tblPr>
      <w:tblStyleRowBandSize w:val="1"/>
      <w:tblBorders>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0D6412"/>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4C5F30"/>
    <w:pPr>
      <w:spacing w:line="360" w:lineRule="exact"/>
      <w:ind w:left="270"/>
      <w:jc w:val="left"/>
    </w:pPr>
    <w:rPr>
      <w:sz w:val="36"/>
      <w:szCs w:val="36"/>
    </w:rPr>
  </w:style>
  <w:style w:type="paragraph" w:customStyle="1" w:styleId="Disclaimer">
    <w:name w:val="Disclaimer"/>
    <w:basedOn w:val="Normal"/>
    <w:qFormat/>
    <w:rsid w:val="0067118D"/>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920C9B"/>
    <w:rPr>
      <w:color w:val="636669" w:themeColor="followedHyperlink"/>
      <w:u w:val="single"/>
    </w:rPr>
  </w:style>
  <w:style w:type="character" w:styleId="UnresolvedMention">
    <w:name w:val="Unresolved Mention"/>
    <w:basedOn w:val="DefaultParagraphFont"/>
    <w:uiPriority w:val="99"/>
    <w:semiHidden/>
    <w:unhideWhenUsed/>
    <w:rsid w:val="0031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 w:id="196303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r.uiowa.edu/sites/hr.uiowa.edu/files/2026-03/Job-Offer-P-S-Temp-Appointment-6-Months-or-Less.docx" TargetMode="External"/><Relationship Id="rId18" Type="http://schemas.openxmlformats.org/officeDocument/2006/relationships/hyperlink" Target="https://hr.uiowa.edu/sites/hr.uiowa.edu/files/2026-01/E-Verify_Participation_Poster_Eng_Es-3.pdf" TargetMode="External"/><Relationship Id="rId26" Type="http://schemas.openxmlformats.org/officeDocument/2006/relationships/hyperlink" Target="https://hr.uiowa.edu/sites/hr.uiowa.edu/files/2026-01/E-Verify_Participation_Poster_Eng_Es-3.pdf" TargetMode="External"/><Relationship Id="rId21" Type="http://schemas.openxmlformats.org/officeDocument/2006/relationships/hyperlink" Target="https://opsmanual.uiowa.edu/administrative-financial-and-facilities-policies/university-iowa-intellectual-property-policy"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hr.uiowa.edu/sites/hr.uiowa.edu/files/2026-03/Job-Offer-P-S-Temp-Appointment-6-Months-or-More.docx" TargetMode="External"/><Relationship Id="rId17" Type="http://schemas.openxmlformats.org/officeDocument/2006/relationships/hyperlink" Target="https://hrx.talx.com/ec/" TargetMode="External"/><Relationship Id="rId25" Type="http://schemas.openxmlformats.org/officeDocument/2006/relationships/hyperlink" Target="https://hrx.talx.com/ec/"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ris.uiowa.edu/selfservice/" TargetMode="External"/><Relationship Id="rId20" Type="http://schemas.openxmlformats.org/officeDocument/2006/relationships/hyperlink" Target="mailto:ui-ocrc@uiowa.edu" TargetMode="External"/><Relationship Id="rId29" Type="http://schemas.openxmlformats.org/officeDocument/2006/relationships/hyperlink" Target="https://opsmanual.uiowa.edu/administrative-financial-and-facilities-policies/university-iowa-intellectual-propert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uiowa.edu/pay/compensation-classification/temporary-appointments" TargetMode="External"/><Relationship Id="rId24" Type="http://schemas.openxmlformats.org/officeDocument/2006/relationships/hyperlink" Target="http://hris.uiowa.edu/selfservice/"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t%20payroll-nra-web@uiowa.edu" TargetMode="External"/><Relationship Id="rId23" Type="http://schemas.openxmlformats.org/officeDocument/2006/relationships/hyperlink" Target="mailto:at%20payroll-nra-web@uiowa.edu" TargetMode="External"/><Relationship Id="rId28" Type="http://schemas.openxmlformats.org/officeDocument/2006/relationships/hyperlink" Target="mailto:ui-ocrc@uiowa.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bs.uiowa.edu/postOffer"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flow.uiowa.edu/form/clas-hr-new-hire-request" TargetMode="External"/><Relationship Id="rId22" Type="http://schemas.openxmlformats.org/officeDocument/2006/relationships/hyperlink" Target="https://opsmanual.uiowa.edu/community-policies/tobacco-free-campus" TargetMode="External"/><Relationship Id="rId27" Type="http://schemas.openxmlformats.org/officeDocument/2006/relationships/hyperlink" Target="https://jobs.uiowa.edu/postOffer" TargetMode="External"/><Relationship Id="rId30" Type="http://schemas.openxmlformats.org/officeDocument/2006/relationships/hyperlink" Target="https://opsmanual.uiowa.edu/community-policies/tobacco-free-campus"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corliss/OneDrive%20-%20University%20of%20Iowa/WFH%20Spring%202020/Brand%20Files/IOWA-StylizedWordDoc-Template.dotx" TargetMode="External"/></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9f416c-9b41-40c8-afe4-24b8ce3d638e">
      <Terms xmlns="http://schemas.microsoft.com/office/infopath/2007/PartnerControls"/>
    </lcf76f155ced4ddcb4097134ff3c332f>
    <TaxCatchAll xmlns="33399aff-d0a3-4c03-bd94-f937fcc17834" xsi:nil="true"/>
    <Notes xmlns="f99f416c-9b41-40c8-afe4-24b8ce3d63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099D0642BBEE459C8A20E278525071" ma:contentTypeVersion="12" ma:contentTypeDescription="Create a new document." ma:contentTypeScope="" ma:versionID="39ba5f4af0936c8c064285536f832ce9">
  <xsd:schema xmlns:xsd="http://www.w3.org/2001/XMLSchema" xmlns:xs="http://www.w3.org/2001/XMLSchema" xmlns:p="http://schemas.microsoft.com/office/2006/metadata/properties" xmlns:ns2="f99f416c-9b41-40c8-afe4-24b8ce3d638e" xmlns:ns3="33399aff-d0a3-4c03-bd94-f937fcc17834" targetNamespace="http://schemas.microsoft.com/office/2006/metadata/properties" ma:root="true" ma:fieldsID="f98d70013ebd2ce6a7dc159db640cbe7" ns2:_="" ns3:_="">
    <xsd:import namespace="f99f416c-9b41-40c8-afe4-24b8ce3d638e"/>
    <xsd:import namespace="33399aff-d0a3-4c03-bd94-f937fcc178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f416c-9b41-40c8-afe4-24b8ce3d6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399aff-d0a3-4c03-bd94-f937fcc1783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504b63-5da6-4dc5-bab9-b758a23917e3}" ma:internalName="TaxCatchAll" ma:showField="CatchAllData" ma:web="33399aff-d0a3-4c03-bd94-f937fcc17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227FA-2B23-42E0-9397-69FBFC73E012}">
  <ds:schemaRefs>
    <ds:schemaRef ds:uri="http://schemas.microsoft.com/sharepoint/v3/contenttype/forms"/>
  </ds:schemaRefs>
</ds:datastoreItem>
</file>

<file path=customXml/itemProps2.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customXml/itemProps3.xml><?xml version="1.0" encoding="utf-8"?>
<ds:datastoreItem xmlns:ds="http://schemas.openxmlformats.org/officeDocument/2006/customXml" ds:itemID="{6E6F61C7-106F-4A19-B16A-E0F03B2901D8}">
  <ds:schemaRefs>
    <ds:schemaRef ds:uri="http://schemas.microsoft.com/office/2006/metadata/properties"/>
    <ds:schemaRef ds:uri="http://schemas.microsoft.com/office/infopath/2007/PartnerControls"/>
    <ds:schemaRef ds:uri="f99f416c-9b41-40c8-afe4-24b8ce3d638e"/>
    <ds:schemaRef ds:uri="33399aff-d0a3-4c03-bd94-f937fcc17834"/>
  </ds:schemaRefs>
</ds:datastoreItem>
</file>

<file path=customXml/itemProps4.xml><?xml version="1.0" encoding="utf-8"?>
<ds:datastoreItem xmlns:ds="http://schemas.openxmlformats.org/officeDocument/2006/customXml" ds:itemID="{0710F45A-2F9D-44EC-9C74-86DF1FAF8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f416c-9b41-40c8-afe4-24b8ce3d638e"/>
    <ds:schemaRef ds:uri="33399aff-d0a3-4c03-bd94-f937fcc17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IOWA-StylizedWordDoc-Template.dotx</Template>
  <TotalTime>0</TotalTime>
  <Pages>9</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Floryanovich, Abigail R</cp:lastModifiedBy>
  <cp:revision>2</cp:revision>
  <cp:lastPrinted>2021-01-18T05:13:00Z</cp:lastPrinted>
  <dcterms:created xsi:type="dcterms:W3CDTF">2026-08-06T20:47:00Z</dcterms:created>
  <dcterms:modified xsi:type="dcterms:W3CDTF">2026-08-06T20:47:00Z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0x010100FC099D0642BBEE459C8A20E278525071</vt:lpwstr>
  </property>
  <property fmtid="{D5CDD505-2E9C-101B-9397-08002B2CF9AE}" pid="3" name="MediaServiceImageTags">
    <vt:lpwstr/>
  </property>
</Properties>
</file>