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E4A08F" w14:textId="1DB7AE68" w:rsidR="008258C8" w:rsidRPr="00DF1D14" w:rsidRDefault="00066365" w:rsidP="00DF1D14">
      <w:pPr>
        <w:pStyle w:val="Title"/>
      </w:pPr>
      <w:r>
        <w:t>CLAS Instructional excellence and professional growth award application</w:t>
      </w:r>
    </w:p>
    <w:p w14:paraId="1E850165" w14:textId="0A7BCD91" w:rsidR="00B62AD9" w:rsidRPr="00C84A27" w:rsidRDefault="00066365" w:rsidP="000C335C">
      <w:pPr>
        <w:pStyle w:val="SpecialTitleHighlight"/>
      </w:pPr>
      <w:r>
        <w:t>OVERVIEW</w:t>
      </w:r>
    </w:p>
    <w:p w14:paraId="0C9226CA" w14:textId="5400D4F7" w:rsidR="007B727D" w:rsidRDefault="00066365" w:rsidP="00066365">
      <w:pPr>
        <w:pStyle w:val="BodyText1"/>
      </w:pPr>
      <w:r>
        <w:t>This award</w:t>
      </w:r>
      <w:r w:rsidRPr="00DC4331">
        <w:t xml:space="preserve"> supports instructional-track faculty who seek meaningful professional development opportunities that enhance teaching effectiveness, advance instructional innovation, strengthen student learning outcomes, and contribute to the educational mission of the College of Liberal Arts and Sciences.</w:t>
      </w:r>
      <w:r>
        <w:t xml:space="preserve"> </w:t>
      </w:r>
      <w:r w:rsidR="00E757CA" w:rsidRPr="008F092A">
        <w:t xml:space="preserve">This program will enable faculty to apply for funding awards of </w:t>
      </w:r>
      <w:r w:rsidR="00E757CA" w:rsidRPr="008F092A">
        <w:rPr>
          <w:b/>
          <w:bCs/>
        </w:rPr>
        <w:t>up to $1,</w:t>
      </w:r>
      <w:r w:rsidR="00E757CA">
        <w:rPr>
          <w:b/>
          <w:bCs/>
        </w:rPr>
        <w:t>5</w:t>
      </w:r>
      <w:r w:rsidR="00E757CA" w:rsidRPr="008F092A">
        <w:rPr>
          <w:b/>
          <w:bCs/>
        </w:rPr>
        <w:t xml:space="preserve">00 </w:t>
      </w:r>
      <w:r w:rsidR="00E757CA">
        <w:t>to partake in</w:t>
      </w:r>
      <w:r w:rsidRPr="00DC4331">
        <w:t xml:space="preserve"> development activities that best align with their career goals, instructional responsibilities, and departmental needs.</w:t>
      </w:r>
    </w:p>
    <w:p w14:paraId="611F81B4" w14:textId="77777777" w:rsidR="00E757CA" w:rsidRPr="009217ED" w:rsidRDefault="00E757CA" w:rsidP="00E757CA">
      <w:pPr>
        <w:pStyle w:val="Heading1"/>
      </w:pPr>
      <w:r w:rsidRPr="009217ED">
        <w:t>Eligibility</w:t>
      </w:r>
    </w:p>
    <w:p w14:paraId="10BFBA0C" w14:textId="6DF3897F" w:rsidR="00E757CA" w:rsidRPr="000F7663" w:rsidRDefault="00E757CA" w:rsidP="00E757CA">
      <w:pPr>
        <w:pStyle w:val="BodyText1"/>
      </w:pPr>
      <w:r w:rsidRPr="000F7663">
        <w:t xml:space="preserve">Open to CLAS instructional-track </w:t>
      </w:r>
      <w:r>
        <w:t xml:space="preserve">(including practice-track) </w:t>
      </w:r>
      <w:r w:rsidRPr="000F7663">
        <w:t>faculty</w:t>
      </w:r>
      <w:r>
        <w:t>.</w:t>
      </w:r>
    </w:p>
    <w:p w14:paraId="2651282A" w14:textId="77777777" w:rsidR="00E757CA" w:rsidRPr="009217ED" w:rsidRDefault="00E757CA" w:rsidP="00E757CA">
      <w:pPr>
        <w:pStyle w:val="Heading1"/>
      </w:pPr>
      <w:r w:rsidRPr="009217ED">
        <w:t>Application Details</w:t>
      </w:r>
    </w:p>
    <w:p w14:paraId="3C27FF06" w14:textId="0A2C43E6" w:rsidR="003D71EA" w:rsidRPr="003D71EA" w:rsidRDefault="00E757CA" w:rsidP="003D71EA">
      <w:pPr>
        <w:pStyle w:val="BodyText1"/>
        <w:numPr>
          <w:ilvl w:val="0"/>
          <w:numId w:val="38"/>
        </w:numPr>
        <w:rPr>
          <w:lang w:val="pt-PT"/>
        </w:rPr>
      </w:pPr>
      <w:r w:rsidRPr="003D71EA">
        <w:rPr>
          <w:b/>
          <w:bCs/>
        </w:rPr>
        <w:t>Nov</w:t>
      </w:r>
      <w:r w:rsidR="003642DD">
        <w:rPr>
          <w:b/>
          <w:bCs/>
        </w:rPr>
        <w:t>.</w:t>
      </w:r>
      <w:r w:rsidRPr="003D71EA">
        <w:rPr>
          <w:b/>
          <w:bCs/>
        </w:rPr>
        <w:t xml:space="preserve"> 2 – </w:t>
      </w:r>
      <w:proofErr w:type="gramStart"/>
      <w:r w:rsidRPr="003D71EA">
        <w:rPr>
          <w:b/>
          <w:bCs/>
        </w:rPr>
        <w:t>Dec</w:t>
      </w:r>
      <w:r w:rsidR="003642DD">
        <w:rPr>
          <w:b/>
          <w:bCs/>
        </w:rPr>
        <w:t>,</w:t>
      </w:r>
      <w:proofErr w:type="gramEnd"/>
      <w:r w:rsidRPr="003D71EA">
        <w:rPr>
          <w:b/>
          <w:bCs/>
        </w:rPr>
        <w:t xml:space="preserve"> 4, 2026: </w:t>
      </w:r>
      <w:r w:rsidRPr="003D71EA">
        <w:t>Application period for January – June 2027 professional development activities</w:t>
      </w:r>
    </w:p>
    <w:p w14:paraId="39CF8527" w14:textId="60CD399C" w:rsidR="003D71EA" w:rsidRPr="003D71EA" w:rsidRDefault="00E757CA" w:rsidP="003D71EA">
      <w:pPr>
        <w:pStyle w:val="BodyText1"/>
        <w:numPr>
          <w:ilvl w:val="0"/>
          <w:numId w:val="38"/>
        </w:numPr>
        <w:rPr>
          <w:lang w:val="pt-PT"/>
        </w:rPr>
      </w:pPr>
      <w:r w:rsidRPr="003D71EA">
        <w:rPr>
          <w:b/>
          <w:bCs/>
        </w:rPr>
        <w:t>April 1 – May 7, 2027: </w:t>
      </w:r>
      <w:r w:rsidRPr="003D71EA">
        <w:t>Application period for June – December 2027 professional development activities</w:t>
      </w:r>
    </w:p>
    <w:p w14:paraId="7E931B64" w14:textId="7D4A8046" w:rsidR="00E757CA" w:rsidRPr="003D71EA" w:rsidRDefault="00E757CA" w:rsidP="003D71EA">
      <w:pPr>
        <w:pStyle w:val="BodyText1"/>
        <w:numPr>
          <w:ilvl w:val="0"/>
          <w:numId w:val="38"/>
        </w:numPr>
      </w:pPr>
      <w:r w:rsidRPr="003D71EA">
        <w:t xml:space="preserve">Faculty submit their completed application to </w:t>
      </w:r>
      <w:hyperlink r:id="rId8" w:history="1">
        <w:r w:rsidRPr="003D71EA">
          <w:rPr>
            <w:rStyle w:val="Hyperlink"/>
          </w:rPr>
          <w:t>clas1@uiowa.edu</w:t>
        </w:r>
      </w:hyperlink>
    </w:p>
    <w:p w14:paraId="73ABAC5E" w14:textId="39E76ED1" w:rsidR="00E757CA" w:rsidRPr="003D71EA" w:rsidRDefault="00E757CA" w:rsidP="003D71EA">
      <w:pPr>
        <w:pStyle w:val="BodyText1"/>
        <w:numPr>
          <w:ilvl w:val="0"/>
          <w:numId w:val="38"/>
        </w:numPr>
      </w:pPr>
      <w:r w:rsidRPr="003D71EA">
        <w:t xml:space="preserve">Funding is limited and will be awarded based on merit </w:t>
      </w:r>
    </w:p>
    <w:p w14:paraId="1C008252" w14:textId="77777777" w:rsidR="00E757CA" w:rsidRDefault="00E757CA" w:rsidP="00FB78EC">
      <w:pPr>
        <w:pStyle w:val="Heading1"/>
      </w:pPr>
      <w:r>
        <w:t>Post-Award Requirements</w:t>
      </w:r>
    </w:p>
    <w:p w14:paraId="5A94341E" w14:textId="5A13DB0E" w:rsidR="00E757CA" w:rsidRDefault="00E757CA" w:rsidP="00E757CA">
      <w:r w:rsidRPr="002C3FDF">
        <w:t>Faculty will be required to report on the</w:t>
      </w:r>
      <w:r w:rsidR="003D71EA">
        <w:t>ir key takeaways, application to teaching, impact on students or curriculum, and plan for implementation or sharing</w:t>
      </w:r>
      <w:r w:rsidRPr="002C3FDF">
        <w:t>.</w:t>
      </w:r>
    </w:p>
    <w:p w14:paraId="6145EFA2" w14:textId="664587EF" w:rsidR="003D71EA" w:rsidRPr="00C84A27" w:rsidRDefault="003D71EA" w:rsidP="003D71EA">
      <w:pPr>
        <w:pStyle w:val="SpecialTitleHighlight"/>
      </w:pPr>
      <w:r>
        <w:t>APPLICATION</w:t>
      </w:r>
    </w:p>
    <w:p w14:paraId="511AA640" w14:textId="2788BAA8" w:rsidR="003D71EA" w:rsidRDefault="003D71EA" w:rsidP="003D71EA">
      <w:pPr>
        <w:pStyle w:val="Heading1"/>
      </w:pPr>
      <w:r>
        <w:t xml:space="preserve">Applicant </w:t>
      </w:r>
      <w:r w:rsidR="00FB78EC">
        <w:t>I</w:t>
      </w:r>
      <w:r>
        <w:t>nformation</w:t>
      </w:r>
    </w:p>
    <w:p w14:paraId="573AD562" w14:textId="33D9B255" w:rsidR="00C94D71" w:rsidRDefault="003D71EA" w:rsidP="00C94D71">
      <w:pPr>
        <w:rPr>
          <w:b/>
          <w:bCs/>
        </w:rPr>
      </w:pPr>
      <w:r>
        <w:rPr>
          <w:b/>
          <w:bCs/>
        </w:rPr>
        <w:t xml:space="preserve">Name: </w:t>
      </w:r>
      <w:r w:rsidRPr="003642DD">
        <w:fldChar w:fldCharType="begin">
          <w:ffData>
            <w:name w:val="Text1"/>
            <w:enabled/>
            <w:calcOnExit w:val="0"/>
            <w:textInput/>
          </w:ffData>
        </w:fldChar>
      </w:r>
      <w:bookmarkStart w:id="0" w:name="Text1"/>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0"/>
    </w:p>
    <w:p w14:paraId="5807A35F" w14:textId="18549166" w:rsidR="003D71EA" w:rsidRDefault="003D71EA" w:rsidP="00C94D71">
      <w:pPr>
        <w:rPr>
          <w:b/>
          <w:bCs/>
        </w:rPr>
      </w:pPr>
      <w:r>
        <w:rPr>
          <w:b/>
          <w:bCs/>
        </w:rPr>
        <w:t xml:space="preserve">Department: </w:t>
      </w:r>
      <w:r w:rsidRPr="003642DD">
        <w:fldChar w:fldCharType="begin">
          <w:ffData>
            <w:name w:val="Text2"/>
            <w:enabled/>
            <w:calcOnExit w:val="0"/>
            <w:textInput/>
          </w:ffData>
        </w:fldChar>
      </w:r>
      <w:bookmarkStart w:id="1" w:name="Text2"/>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1"/>
    </w:p>
    <w:p w14:paraId="433BB17A" w14:textId="611FCC2A" w:rsidR="003D71EA" w:rsidRDefault="003D71EA" w:rsidP="00C94D71">
      <w:pPr>
        <w:rPr>
          <w:b/>
          <w:bCs/>
        </w:rPr>
      </w:pPr>
      <w:r>
        <w:rPr>
          <w:b/>
          <w:bCs/>
        </w:rPr>
        <w:t xml:space="preserve">Rank: </w:t>
      </w:r>
      <w:r w:rsidR="003642DD" w:rsidRPr="003642DD">
        <w:fldChar w:fldCharType="begin">
          <w:ffData>
            <w:name w:val="Text15"/>
            <w:enabled/>
            <w:calcOnExit w:val="0"/>
            <w:textInput/>
          </w:ffData>
        </w:fldChar>
      </w:r>
      <w:bookmarkStart w:id="2" w:name="Text15"/>
      <w:r w:rsidR="003642DD" w:rsidRPr="003642DD">
        <w:instrText xml:space="preserve"> FORMTEXT </w:instrText>
      </w:r>
      <w:r w:rsidR="003642DD" w:rsidRPr="003642DD">
        <w:fldChar w:fldCharType="separate"/>
      </w:r>
      <w:r w:rsidR="003642DD" w:rsidRPr="003642DD">
        <w:rPr>
          <w:noProof/>
        </w:rPr>
        <w:t> </w:t>
      </w:r>
      <w:r w:rsidR="003642DD" w:rsidRPr="003642DD">
        <w:rPr>
          <w:noProof/>
        </w:rPr>
        <w:t> </w:t>
      </w:r>
      <w:r w:rsidR="003642DD" w:rsidRPr="003642DD">
        <w:rPr>
          <w:noProof/>
        </w:rPr>
        <w:t> </w:t>
      </w:r>
      <w:r w:rsidR="003642DD" w:rsidRPr="003642DD">
        <w:rPr>
          <w:noProof/>
        </w:rPr>
        <w:t> </w:t>
      </w:r>
      <w:r w:rsidR="003642DD" w:rsidRPr="003642DD">
        <w:rPr>
          <w:noProof/>
        </w:rPr>
        <w:t> </w:t>
      </w:r>
      <w:r w:rsidR="003642DD" w:rsidRPr="003642DD">
        <w:fldChar w:fldCharType="end"/>
      </w:r>
      <w:bookmarkEnd w:id="2"/>
    </w:p>
    <w:p w14:paraId="075B1776" w14:textId="270E6E96" w:rsidR="003D71EA" w:rsidRDefault="00FB78EC" w:rsidP="00FB78EC">
      <w:pPr>
        <w:pStyle w:val="Heading1"/>
      </w:pPr>
      <w:r>
        <w:t>Professional Development Activity</w:t>
      </w:r>
    </w:p>
    <w:p w14:paraId="12375D4F" w14:textId="0C40118C" w:rsidR="00FB78EC" w:rsidRPr="00FB78EC" w:rsidRDefault="00FB78EC" w:rsidP="00FB78EC">
      <w:pPr>
        <w:rPr>
          <w:b/>
          <w:bCs/>
        </w:rPr>
      </w:pPr>
      <w:r w:rsidRPr="00FB78EC">
        <w:rPr>
          <w:b/>
          <w:bCs/>
        </w:rPr>
        <w:t>Title of activity:</w:t>
      </w:r>
      <w:r>
        <w:rPr>
          <w:b/>
          <w:bCs/>
        </w:rPr>
        <w:t xml:space="preserve"> </w:t>
      </w:r>
      <w:r w:rsidRPr="003642DD">
        <w:fldChar w:fldCharType="begin">
          <w:ffData>
            <w:name w:val="Text3"/>
            <w:enabled/>
            <w:calcOnExit w:val="0"/>
            <w:textInput/>
          </w:ffData>
        </w:fldChar>
      </w:r>
      <w:bookmarkStart w:id="3" w:name="Text3"/>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3"/>
    </w:p>
    <w:p w14:paraId="4D9D2708" w14:textId="5E26B27C" w:rsidR="00FB78EC" w:rsidRPr="00FB78EC" w:rsidRDefault="00FB78EC" w:rsidP="00FB78EC">
      <w:pPr>
        <w:rPr>
          <w:b/>
          <w:bCs/>
        </w:rPr>
      </w:pPr>
      <w:r w:rsidRPr="00FB78EC">
        <w:rPr>
          <w:b/>
          <w:bCs/>
        </w:rPr>
        <w:lastRenderedPageBreak/>
        <w:t>Sponsoring organization or provider:</w:t>
      </w:r>
      <w:r>
        <w:rPr>
          <w:b/>
          <w:bCs/>
        </w:rPr>
        <w:t xml:space="preserve"> </w:t>
      </w:r>
      <w:r w:rsidRPr="003642DD">
        <w:fldChar w:fldCharType="begin">
          <w:ffData>
            <w:name w:val="Text4"/>
            <w:enabled/>
            <w:calcOnExit w:val="0"/>
            <w:textInput/>
          </w:ffData>
        </w:fldChar>
      </w:r>
      <w:bookmarkStart w:id="4" w:name="Text4"/>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4"/>
    </w:p>
    <w:p w14:paraId="0688192F" w14:textId="0C2F8A41" w:rsidR="00FB78EC" w:rsidRPr="00FB78EC" w:rsidRDefault="00FB78EC" w:rsidP="00FB78EC">
      <w:pPr>
        <w:rPr>
          <w:b/>
          <w:bCs/>
        </w:rPr>
      </w:pPr>
      <w:r w:rsidRPr="00FB78EC">
        <w:rPr>
          <w:b/>
          <w:bCs/>
        </w:rPr>
        <w:t xml:space="preserve">Activity format (e.g., in person, virtual, hybrid, etc.): </w:t>
      </w:r>
      <w:r w:rsidRPr="003642DD">
        <w:fldChar w:fldCharType="begin">
          <w:ffData>
            <w:name w:val="Text5"/>
            <w:enabled/>
            <w:calcOnExit w:val="0"/>
            <w:textInput/>
          </w:ffData>
        </w:fldChar>
      </w:r>
      <w:bookmarkStart w:id="5" w:name="Text5"/>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5"/>
    </w:p>
    <w:p w14:paraId="6DC911D5" w14:textId="184C5376" w:rsidR="00FB78EC" w:rsidRDefault="00FB78EC" w:rsidP="00FB78EC">
      <w:pPr>
        <w:rPr>
          <w:b/>
          <w:bCs/>
        </w:rPr>
      </w:pPr>
      <w:r w:rsidRPr="00FB78EC">
        <w:rPr>
          <w:b/>
          <w:bCs/>
        </w:rPr>
        <w:t xml:space="preserve">Location (if applicable): </w:t>
      </w:r>
      <w:r w:rsidRPr="003642DD">
        <w:fldChar w:fldCharType="begin">
          <w:ffData>
            <w:name w:val="Text6"/>
            <w:enabled/>
            <w:calcOnExit w:val="0"/>
            <w:textInput/>
          </w:ffData>
        </w:fldChar>
      </w:r>
      <w:bookmarkStart w:id="6" w:name="Text6"/>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6"/>
    </w:p>
    <w:p w14:paraId="526DC06F" w14:textId="70F149A8" w:rsidR="00FB78EC" w:rsidRDefault="00FB78EC" w:rsidP="00FB78EC">
      <w:pPr>
        <w:rPr>
          <w:b/>
          <w:bCs/>
        </w:rPr>
      </w:pPr>
      <w:r>
        <w:rPr>
          <w:b/>
          <w:bCs/>
        </w:rPr>
        <w:t xml:space="preserve">Activity </w:t>
      </w:r>
      <w:proofErr w:type="gramStart"/>
      <w:r>
        <w:rPr>
          <w:b/>
          <w:bCs/>
        </w:rPr>
        <w:t>start</w:t>
      </w:r>
      <w:proofErr w:type="gramEnd"/>
      <w:r>
        <w:rPr>
          <w:b/>
          <w:bCs/>
        </w:rPr>
        <w:t xml:space="preserve"> date: </w:t>
      </w:r>
      <w:r w:rsidRPr="003642DD">
        <w:fldChar w:fldCharType="begin">
          <w:ffData>
            <w:name w:val="Text7"/>
            <w:enabled/>
            <w:calcOnExit w:val="0"/>
            <w:textInput/>
          </w:ffData>
        </w:fldChar>
      </w:r>
      <w:bookmarkStart w:id="7" w:name="Text7"/>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7"/>
    </w:p>
    <w:p w14:paraId="3E97A2B7" w14:textId="574593BB" w:rsidR="00FB78EC" w:rsidRDefault="00FB78EC" w:rsidP="00FB78EC">
      <w:pPr>
        <w:rPr>
          <w:b/>
          <w:bCs/>
        </w:rPr>
      </w:pPr>
      <w:r>
        <w:rPr>
          <w:b/>
          <w:bCs/>
        </w:rPr>
        <w:t xml:space="preserve">Activity end date: </w:t>
      </w:r>
      <w:r w:rsidRPr="003642DD">
        <w:fldChar w:fldCharType="begin">
          <w:ffData>
            <w:name w:val="Text8"/>
            <w:enabled/>
            <w:calcOnExit w:val="0"/>
            <w:textInput/>
          </w:ffData>
        </w:fldChar>
      </w:r>
      <w:bookmarkStart w:id="8" w:name="Text8"/>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8"/>
    </w:p>
    <w:p w14:paraId="203B5F3F" w14:textId="17C42158" w:rsidR="00FB78EC" w:rsidRDefault="00FB78EC" w:rsidP="00FB78EC">
      <w:pPr>
        <w:rPr>
          <w:b/>
          <w:bCs/>
        </w:rPr>
      </w:pPr>
      <w:r>
        <w:rPr>
          <w:b/>
          <w:bCs/>
        </w:rPr>
        <w:t xml:space="preserve">Website or informational link (if available): </w:t>
      </w:r>
      <w:r w:rsidRPr="003642DD">
        <w:fldChar w:fldCharType="begin">
          <w:ffData>
            <w:name w:val="Text9"/>
            <w:enabled/>
            <w:calcOnExit w:val="0"/>
            <w:textInput/>
          </w:ffData>
        </w:fldChar>
      </w:r>
      <w:bookmarkStart w:id="9" w:name="Text9"/>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9"/>
    </w:p>
    <w:p w14:paraId="72BE425C" w14:textId="1778FCE4" w:rsidR="00FB78EC" w:rsidRPr="00FB78EC" w:rsidRDefault="00FB78EC" w:rsidP="00FB78EC">
      <w:pPr>
        <w:rPr>
          <w:b/>
          <w:bCs/>
        </w:rPr>
      </w:pPr>
      <w:r>
        <w:rPr>
          <w:b/>
          <w:bCs/>
        </w:rPr>
        <w:t xml:space="preserve">Total amount requested: </w:t>
      </w:r>
      <w:r w:rsidRPr="003642DD">
        <w:fldChar w:fldCharType="begin">
          <w:ffData>
            <w:name w:val="Text10"/>
            <w:enabled/>
            <w:calcOnExit w:val="0"/>
            <w:textInput/>
          </w:ffData>
        </w:fldChar>
      </w:r>
      <w:bookmarkStart w:id="10" w:name="Text10"/>
      <w:r w:rsidRPr="003642DD">
        <w:instrText xml:space="preserve"> FORMTEXT </w:instrText>
      </w:r>
      <w:r w:rsidRPr="003642DD">
        <w:fldChar w:fldCharType="separate"/>
      </w:r>
      <w:r w:rsidRPr="003642DD">
        <w:rPr>
          <w:noProof/>
        </w:rPr>
        <w:t> </w:t>
      </w:r>
      <w:r w:rsidRPr="003642DD">
        <w:rPr>
          <w:noProof/>
        </w:rPr>
        <w:t> </w:t>
      </w:r>
      <w:r w:rsidRPr="003642DD">
        <w:rPr>
          <w:noProof/>
        </w:rPr>
        <w:t> </w:t>
      </w:r>
      <w:r w:rsidRPr="003642DD">
        <w:rPr>
          <w:noProof/>
        </w:rPr>
        <w:t> </w:t>
      </w:r>
      <w:r w:rsidRPr="003642DD">
        <w:rPr>
          <w:noProof/>
        </w:rPr>
        <w:t> </w:t>
      </w:r>
      <w:r w:rsidRPr="003642DD">
        <w:fldChar w:fldCharType="end"/>
      </w:r>
      <w:bookmarkEnd w:id="10"/>
    </w:p>
    <w:p w14:paraId="18A95C72" w14:textId="74D25B01" w:rsidR="009563F7" w:rsidRDefault="003D6199" w:rsidP="00436098">
      <w:pPr>
        <w:rPr>
          <w:b/>
          <w:bCs/>
        </w:rPr>
      </w:pPr>
      <w:r w:rsidRPr="003D6199">
        <w:rPr>
          <w:b/>
          <w:bCs/>
        </w:rPr>
        <w:t>Proposed budget:</w:t>
      </w:r>
    </w:p>
    <w:p w14:paraId="1B47A0FE" w14:textId="50408163" w:rsidR="00CF5D66" w:rsidRPr="00CF5D66" w:rsidRDefault="00CF5D66" w:rsidP="00436098">
      <w:pPr>
        <w:rPr>
          <w:b/>
          <w:bCs/>
        </w:rPr>
      </w:pPr>
      <w:r w:rsidRPr="00CF5D66">
        <w:t>Provide an itemized budget and explanation of the requested expenses. Expense categories may include registration or participation fees; travel; lodging; per diem for meals and incidental expenses; professional certification costs; program materials or required resources; virtual learning opportunities; or other eligible professional development expenses.</w:t>
      </w:r>
      <w:r>
        <w:t xml:space="preserve"> </w:t>
      </w:r>
      <w:r w:rsidRPr="00CF5D66">
        <w:t>Describe the expense and show how the amount was calculated, such as rate × quantity, number of nights, estimated airfare, registration cost, or per diem rate × eligible travel days.</w:t>
      </w:r>
    </w:p>
    <w:tbl>
      <w:tblPr>
        <w:tblStyle w:val="PlainTable1"/>
        <w:tblW w:w="10260" w:type="dxa"/>
        <w:tblLook w:val="04A0" w:firstRow="1" w:lastRow="0" w:firstColumn="1" w:lastColumn="0" w:noHBand="0" w:noVBand="1"/>
      </w:tblPr>
      <w:tblGrid>
        <w:gridCol w:w="3150"/>
        <w:gridCol w:w="4680"/>
        <w:gridCol w:w="2430"/>
      </w:tblGrid>
      <w:tr w:rsidR="000039AC" w:rsidRPr="00C806AD" w14:paraId="4115C8ED" w14:textId="77777777" w:rsidTr="00CF5D66">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150" w:type="dxa"/>
          </w:tcPr>
          <w:p w14:paraId="344C515D" w14:textId="48B24E01" w:rsidR="000039AC" w:rsidRPr="00C806AD" w:rsidRDefault="000039AC" w:rsidP="00392CDF">
            <w:r>
              <w:t>Expense category</w:t>
            </w:r>
          </w:p>
        </w:tc>
        <w:tc>
          <w:tcPr>
            <w:tcW w:w="4680" w:type="dxa"/>
          </w:tcPr>
          <w:p w14:paraId="6EDA2F5B" w14:textId="0160AE01" w:rsidR="000039AC" w:rsidRPr="00C806AD" w:rsidRDefault="00CF5D66" w:rsidP="00392CDF">
            <w:pPr>
              <w:cnfStyle w:val="100000000000" w:firstRow="1" w:lastRow="0" w:firstColumn="0" w:lastColumn="0" w:oddVBand="0" w:evenVBand="0" w:oddHBand="0" w:evenHBand="0" w:firstRowFirstColumn="0" w:firstRowLastColumn="0" w:lastRowFirstColumn="0" w:lastRowLastColumn="0"/>
            </w:pPr>
            <w:r>
              <w:t xml:space="preserve">Expense description and/or calculation </w:t>
            </w:r>
          </w:p>
        </w:tc>
        <w:tc>
          <w:tcPr>
            <w:tcW w:w="2430" w:type="dxa"/>
          </w:tcPr>
          <w:p w14:paraId="43579657" w14:textId="46EDAE72" w:rsidR="000039AC" w:rsidRPr="00C806AD" w:rsidRDefault="000039AC" w:rsidP="00392CDF">
            <w:pPr>
              <w:cnfStyle w:val="100000000000" w:firstRow="1" w:lastRow="0" w:firstColumn="0" w:lastColumn="0" w:oddVBand="0" w:evenVBand="0" w:oddHBand="0" w:evenHBand="0" w:firstRowFirstColumn="0" w:firstRowLastColumn="0" w:lastRowFirstColumn="0" w:lastRowLastColumn="0"/>
            </w:pPr>
            <w:r>
              <w:t>Amount</w:t>
            </w:r>
          </w:p>
        </w:tc>
      </w:tr>
      <w:tr w:rsidR="000039AC" w:rsidRPr="00C806AD" w14:paraId="3D6CA099" w14:textId="77777777" w:rsidTr="00CF5D66">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150" w:type="dxa"/>
          </w:tcPr>
          <w:p w14:paraId="7BCA166B" w14:textId="150BD590" w:rsidR="000039AC" w:rsidRPr="00CF5D66" w:rsidRDefault="000039AC" w:rsidP="003642DD">
            <w:pPr>
              <w:pStyle w:val="BodyText1"/>
            </w:pPr>
          </w:p>
        </w:tc>
        <w:tc>
          <w:tcPr>
            <w:tcW w:w="4680" w:type="dxa"/>
          </w:tcPr>
          <w:p w14:paraId="12CAFD69" w14:textId="55B094BF"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c>
          <w:tcPr>
            <w:tcW w:w="2430" w:type="dxa"/>
          </w:tcPr>
          <w:p w14:paraId="10686669" w14:textId="04042132"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r>
      <w:tr w:rsidR="000039AC" w:rsidRPr="00C806AD" w14:paraId="1F9CCD4D" w14:textId="77777777" w:rsidTr="00CF5D66">
        <w:trPr>
          <w:trHeight w:val="304"/>
        </w:trPr>
        <w:tc>
          <w:tcPr>
            <w:cnfStyle w:val="001000000000" w:firstRow="0" w:lastRow="0" w:firstColumn="1" w:lastColumn="0" w:oddVBand="0" w:evenVBand="0" w:oddHBand="0" w:evenHBand="0" w:firstRowFirstColumn="0" w:firstRowLastColumn="0" w:lastRowFirstColumn="0" w:lastRowLastColumn="0"/>
            <w:tcW w:w="3150" w:type="dxa"/>
          </w:tcPr>
          <w:p w14:paraId="0B59D405" w14:textId="44E9D045" w:rsidR="000039AC" w:rsidRPr="00CF5D66" w:rsidRDefault="000039AC" w:rsidP="003642DD">
            <w:pPr>
              <w:pStyle w:val="BodyText1"/>
            </w:pPr>
          </w:p>
        </w:tc>
        <w:tc>
          <w:tcPr>
            <w:tcW w:w="4680" w:type="dxa"/>
          </w:tcPr>
          <w:p w14:paraId="10276D68" w14:textId="72473ECC"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c>
          <w:tcPr>
            <w:tcW w:w="2430" w:type="dxa"/>
          </w:tcPr>
          <w:p w14:paraId="539CDAFD" w14:textId="2D7A31DD"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r>
      <w:tr w:rsidR="000039AC" w:rsidRPr="00C806AD" w14:paraId="61B09547" w14:textId="77777777" w:rsidTr="00CF5D66">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150" w:type="dxa"/>
          </w:tcPr>
          <w:p w14:paraId="5D7CD338" w14:textId="3A08F865" w:rsidR="000039AC" w:rsidRPr="00CF5D66" w:rsidRDefault="000039AC" w:rsidP="003642DD">
            <w:pPr>
              <w:pStyle w:val="BodyText1"/>
            </w:pPr>
          </w:p>
        </w:tc>
        <w:tc>
          <w:tcPr>
            <w:tcW w:w="4680" w:type="dxa"/>
          </w:tcPr>
          <w:p w14:paraId="18BFF9CA" w14:textId="32410907"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c>
          <w:tcPr>
            <w:tcW w:w="2430" w:type="dxa"/>
          </w:tcPr>
          <w:p w14:paraId="17DE8A2F" w14:textId="43D7B5B0"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r>
      <w:tr w:rsidR="000039AC" w:rsidRPr="00C806AD" w14:paraId="629D5F83" w14:textId="77777777" w:rsidTr="00CF5D66">
        <w:trPr>
          <w:trHeight w:val="304"/>
        </w:trPr>
        <w:tc>
          <w:tcPr>
            <w:cnfStyle w:val="001000000000" w:firstRow="0" w:lastRow="0" w:firstColumn="1" w:lastColumn="0" w:oddVBand="0" w:evenVBand="0" w:oddHBand="0" w:evenHBand="0" w:firstRowFirstColumn="0" w:firstRowLastColumn="0" w:lastRowFirstColumn="0" w:lastRowLastColumn="0"/>
            <w:tcW w:w="3150" w:type="dxa"/>
          </w:tcPr>
          <w:p w14:paraId="3B20AB1B" w14:textId="77777777" w:rsidR="000039AC" w:rsidRPr="00CF5D66" w:rsidRDefault="000039AC" w:rsidP="003642DD">
            <w:pPr>
              <w:pStyle w:val="BodyText1"/>
            </w:pPr>
          </w:p>
        </w:tc>
        <w:tc>
          <w:tcPr>
            <w:tcW w:w="4680" w:type="dxa"/>
          </w:tcPr>
          <w:p w14:paraId="6F50F55C" w14:textId="77777777"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c>
          <w:tcPr>
            <w:tcW w:w="2430" w:type="dxa"/>
          </w:tcPr>
          <w:p w14:paraId="0FE1C05D" w14:textId="77777777"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r>
      <w:tr w:rsidR="000039AC" w:rsidRPr="00C806AD" w14:paraId="35EB38BF" w14:textId="77777777" w:rsidTr="00CF5D66">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150" w:type="dxa"/>
          </w:tcPr>
          <w:p w14:paraId="7C383CF2" w14:textId="77777777" w:rsidR="000039AC" w:rsidRPr="00CF5D66" w:rsidRDefault="000039AC" w:rsidP="003642DD">
            <w:pPr>
              <w:pStyle w:val="BodyText1"/>
            </w:pPr>
          </w:p>
        </w:tc>
        <w:tc>
          <w:tcPr>
            <w:tcW w:w="4680" w:type="dxa"/>
          </w:tcPr>
          <w:p w14:paraId="1486FCB7" w14:textId="77777777"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c>
          <w:tcPr>
            <w:tcW w:w="2430" w:type="dxa"/>
          </w:tcPr>
          <w:p w14:paraId="1999A211" w14:textId="77777777"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r>
      <w:tr w:rsidR="000039AC" w:rsidRPr="00C806AD" w14:paraId="2BB3932C" w14:textId="77777777" w:rsidTr="00CF5D66">
        <w:trPr>
          <w:trHeight w:val="304"/>
        </w:trPr>
        <w:tc>
          <w:tcPr>
            <w:cnfStyle w:val="001000000000" w:firstRow="0" w:lastRow="0" w:firstColumn="1" w:lastColumn="0" w:oddVBand="0" w:evenVBand="0" w:oddHBand="0" w:evenHBand="0" w:firstRowFirstColumn="0" w:firstRowLastColumn="0" w:lastRowFirstColumn="0" w:lastRowLastColumn="0"/>
            <w:tcW w:w="3150" w:type="dxa"/>
          </w:tcPr>
          <w:p w14:paraId="1BECD7AC" w14:textId="77777777" w:rsidR="000039AC" w:rsidRPr="00CF5D66" w:rsidRDefault="000039AC" w:rsidP="003642DD">
            <w:pPr>
              <w:pStyle w:val="BodyText1"/>
            </w:pPr>
          </w:p>
        </w:tc>
        <w:tc>
          <w:tcPr>
            <w:tcW w:w="4680" w:type="dxa"/>
          </w:tcPr>
          <w:p w14:paraId="681AA49E" w14:textId="77777777"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c>
          <w:tcPr>
            <w:tcW w:w="2430" w:type="dxa"/>
          </w:tcPr>
          <w:p w14:paraId="612A3802" w14:textId="77777777"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r>
      <w:tr w:rsidR="000039AC" w:rsidRPr="00C806AD" w14:paraId="5732548D" w14:textId="77777777" w:rsidTr="00CF5D66">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150" w:type="dxa"/>
          </w:tcPr>
          <w:p w14:paraId="2321CEC9" w14:textId="77777777" w:rsidR="000039AC" w:rsidRPr="00CF5D66" w:rsidRDefault="000039AC" w:rsidP="003642DD">
            <w:pPr>
              <w:pStyle w:val="BodyText1"/>
            </w:pPr>
          </w:p>
        </w:tc>
        <w:tc>
          <w:tcPr>
            <w:tcW w:w="4680" w:type="dxa"/>
          </w:tcPr>
          <w:p w14:paraId="6306B9A7" w14:textId="77777777"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c>
          <w:tcPr>
            <w:tcW w:w="2430" w:type="dxa"/>
          </w:tcPr>
          <w:p w14:paraId="140D2432" w14:textId="77777777" w:rsidR="000039AC" w:rsidRPr="00CF5D66" w:rsidRDefault="000039AC" w:rsidP="003642DD">
            <w:pPr>
              <w:pStyle w:val="BodyText1"/>
              <w:cnfStyle w:val="000000100000" w:firstRow="0" w:lastRow="0" w:firstColumn="0" w:lastColumn="0" w:oddVBand="0" w:evenVBand="0" w:oddHBand="1" w:evenHBand="0" w:firstRowFirstColumn="0" w:firstRowLastColumn="0" w:lastRowFirstColumn="0" w:lastRowLastColumn="0"/>
            </w:pPr>
          </w:p>
        </w:tc>
      </w:tr>
      <w:tr w:rsidR="000039AC" w:rsidRPr="00C806AD" w14:paraId="17EB9005" w14:textId="77777777" w:rsidTr="00CF5D66">
        <w:trPr>
          <w:trHeight w:val="304"/>
        </w:trPr>
        <w:tc>
          <w:tcPr>
            <w:cnfStyle w:val="001000000000" w:firstRow="0" w:lastRow="0" w:firstColumn="1" w:lastColumn="0" w:oddVBand="0" w:evenVBand="0" w:oddHBand="0" w:evenHBand="0" w:firstRowFirstColumn="0" w:firstRowLastColumn="0" w:lastRowFirstColumn="0" w:lastRowLastColumn="0"/>
            <w:tcW w:w="3150" w:type="dxa"/>
          </w:tcPr>
          <w:p w14:paraId="40E27C84" w14:textId="77777777" w:rsidR="000039AC" w:rsidRPr="00CF5D66" w:rsidRDefault="000039AC" w:rsidP="003642DD">
            <w:pPr>
              <w:pStyle w:val="BodyText1"/>
            </w:pPr>
          </w:p>
        </w:tc>
        <w:tc>
          <w:tcPr>
            <w:tcW w:w="4680" w:type="dxa"/>
          </w:tcPr>
          <w:p w14:paraId="4BCF9EE2" w14:textId="77777777"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c>
          <w:tcPr>
            <w:tcW w:w="2430" w:type="dxa"/>
          </w:tcPr>
          <w:p w14:paraId="770F1027" w14:textId="77777777" w:rsidR="000039AC" w:rsidRPr="00CF5D66" w:rsidRDefault="000039AC" w:rsidP="003642DD">
            <w:pPr>
              <w:pStyle w:val="BodyText1"/>
              <w:cnfStyle w:val="000000000000" w:firstRow="0" w:lastRow="0" w:firstColumn="0" w:lastColumn="0" w:oddVBand="0" w:evenVBand="0" w:oddHBand="0" w:evenHBand="0" w:firstRowFirstColumn="0" w:firstRowLastColumn="0" w:lastRowFirstColumn="0" w:lastRowLastColumn="0"/>
            </w:pPr>
          </w:p>
        </w:tc>
      </w:tr>
      <w:tr w:rsidR="00CF5D66" w:rsidRPr="00C806AD" w14:paraId="5AF3A926" w14:textId="77777777" w:rsidTr="00CF5D66">
        <w:trPr>
          <w:cnfStyle w:val="000000100000" w:firstRow="0" w:lastRow="0" w:firstColumn="0" w:lastColumn="0" w:oddVBand="0" w:evenVBand="0" w:oddHBand="1"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3150" w:type="dxa"/>
          </w:tcPr>
          <w:p w14:paraId="415A99FC" w14:textId="77777777" w:rsidR="00CF5D66" w:rsidRPr="00CF5D66" w:rsidRDefault="00CF5D66" w:rsidP="003642DD">
            <w:pPr>
              <w:pStyle w:val="BodyText1"/>
            </w:pPr>
          </w:p>
        </w:tc>
        <w:tc>
          <w:tcPr>
            <w:tcW w:w="4680" w:type="dxa"/>
          </w:tcPr>
          <w:p w14:paraId="4BD22D37" w14:textId="77777777" w:rsidR="00CF5D66" w:rsidRPr="00CF5D66" w:rsidRDefault="00CF5D66" w:rsidP="003642DD">
            <w:pPr>
              <w:pStyle w:val="BodyText1"/>
              <w:cnfStyle w:val="000000100000" w:firstRow="0" w:lastRow="0" w:firstColumn="0" w:lastColumn="0" w:oddVBand="0" w:evenVBand="0" w:oddHBand="1" w:evenHBand="0" w:firstRowFirstColumn="0" w:firstRowLastColumn="0" w:lastRowFirstColumn="0" w:lastRowLastColumn="0"/>
            </w:pPr>
          </w:p>
        </w:tc>
        <w:tc>
          <w:tcPr>
            <w:tcW w:w="2430" w:type="dxa"/>
          </w:tcPr>
          <w:p w14:paraId="591D7A8F" w14:textId="77777777" w:rsidR="00CF5D66" w:rsidRPr="00CF5D66" w:rsidRDefault="00CF5D66" w:rsidP="003642DD">
            <w:pPr>
              <w:pStyle w:val="BodyText1"/>
              <w:cnfStyle w:val="000000100000" w:firstRow="0" w:lastRow="0" w:firstColumn="0" w:lastColumn="0" w:oddVBand="0" w:evenVBand="0" w:oddHBand="1" w:evenHBand="0" w:firstRowFirstColumn="0" w:firstRowLastColumn="0" w:lastRowFirstColumn="0" w:lastRowLastColumn="0"/>
            </w:pPr>
          </w:p>
        </w:tc>
      </w:tr>
    </w:tbl>
    <w:p w14:paraId="056A13CB" w14:textId="77777777" w:rsidR="00CF5D66" w:rsidRDefault="00CF5D66" w:rsidP="00CF5D66">
      <w:pPr>
        <w:pStyle w:val="Heading1"/>
        <w:sectPr w:rsidR="00CF5D66" w:rsidSect="00E530A6">
          <w:headerReference w:type="even" r:id="rId9"/>
          <w:headerReference w:type="default" r:id="rId10"/>
          <w:footerReference w:type="even" r:id="rId11"/>
          <w:footerReference w:type="default" r:id="rId12"/>
          <w:pgSz w:w="12240" w:h="15840" w:code="1"/>
          <w:pgMar w:top="1872" w:right="1008" w:bottom="1008" w:left="1008" w:header="936" w:footer="565" w:gutter="0"/>
          <w:cols w:space="720"/>
          <w:docGrid w:linePitch="360"/>
        </w:sectPr>
      </w:pPr>
      <w:r>
        <w:t xml:space="preserve">Supporting Documentation </w:t>
      </w:r>
    </w:p>
    <w:p w14:paraId="6D0DDACD" w14:textId="0AE97B26" w:rsidR="00CF5D66" w:rsidRPr="00CF5D66" w:rsidRDefault="00CF5D66" w:rsidP="00CF5D66">
      <w:pPr>
        <w:pStyle w:val="BodyText1"/>
      </w:pPr>
      <w:r>
        <w:lastRenderedPageBreak/>
        <w:t>Attach any</w:t>
      </w:r>
      <w:r w:rsidRPr="00CF5D66">
        <w:t xml:space="preserve"> documentation that helps reviewers understand the activity and budget, such as:</w:t>
      </w:r>
    </w:p>
    <w:p w14:paraId="478FDACA" w14:textId="77777777" w:rsidR="00CF5D66" w:rsidRPr="00CF5D66" w:rsidRDefault="00CF5D66" w:rsidP="00CF5D66">
      <w:pPr>
        <w:pStyle w:val="BodyText1"/>
        <w:numPr>
          <w:ilvl w:val="0"/>
          <w:numId w:val="39"/>
        </w:numPr>
      </w:pPr>
      <w:r w:rsidRPr="00CF5D66">
        <w:t>Program or activity description</w:t>
      </w:r>
    </w:p>
    <w:p w14:paraId="74C95C02" w14:textId="77777777" w:rsidR="00CF5D66" w:rsidRPr="00CF5D66" w:rsidRDefault="00CF5D66" w:rsidP="00CF5D66">
      <w:pPr>
        <w:pStyle w:val="BodyText1"/>
        <w:numPr>
          <w:ilvl w:val="0"/>
          <w:numId w:val="39"/>
        </w:numPr>
      </w:pPr>
      <w:r w:rsidRPr="00CF5D66">
        <w:t>Registration or participation fee information</w:t>
      </w:r>
    </w:p>
    <w:p w14:paraId="6BDBB6C1" w14:textId="77777777" w:rsidR="00CF5D66" w:rsidRPr="00CF5D66" w:rsidRDefault="00CF5D66" w:rsidP="00CF5D66">
      <w:pPr>
        <w:pStyle w:val="BodyText1"/>
        <w:numPr>
          <w:ilvl w:val="0"/>
          <w:numId w:val="39"/>
        </w:numPr>
      </w:pPr>
      <w:r w:rsidRPr="00CF5D66">
        <w:t>Travel or lodging estimates</w:t>
      </w:r>
    </w:p>
    <w:p w14:paraId="66FEF7E2" w14:textId="77777777" w:rsidR="00CF5D66" w:rsidRPr="00CF5D66" w:rsidRDefault="00CF5D66" w:rsidP="00CF5D66">
      <w:pPr>
        <w:pStyle w:val="BodyText1"/>
        <w:numPr>
          <w:ilvl w:val="0"/>
          <w:numId w:val="39"/>
        </w:numPr>
      </w:pPr>
      <w:r w:rsidRPr="00CF5D66">
        <w:t>Certification requirements</w:t>
      </w:r>
    </w:p>
    <w:p w14:paraId="5E7876FC" w14:textId="77777777" w:rsidR="00CF5D66" w:rsidRDefault="00CF5D66" w:rsidP="00CF5D66">
      <w:pPr>
        <w:pStyle w:val="BodyText1"/>
        <w:numPr>
          <w:ilvl w:val="0"/>
          <w:numId w:val="39"/>
        </w:numPr>
      </w:pPr>
      <w:r w:rsidRPr="00CF5D66">
        <w:t>Other relevant supporting materials</w:t>
      </w:r>
    </w:p>
    <w:p w14:paraId="54A8A106" w14:textId="28FFE453" w:rsidR="00CF5D66" w:rsidRPr="00CF5D66" w:rsidRDefault="00CF5D66" w:rsidP="00CF5D66">
      <w:pPr>
        <w:pStyle w:val="Heading1"/>
      </w:pPr>
      <w:r w:rsidRPr="00CF5D66">
        <w:t xml:space="preserve">Applicant Acknowledgement </w:t>
      </w:r>
    </w:p>
    <w:p w14:paraId="1170CF9F" w14:textId="77777777" w:rsidR="00CF5D66" w:rsidRPr="00CF5D66" w:rsidRDefault="00CF5D66" w:rsidP="00CF5D66">
      <w:pPr>
        <w:pStyle w:val="BodyText1"/>
      </w:pPr>
      <w:r w:rsidRPr="00CF5D66">
        <w:t>By submitting this application, I confirm that:</w:t>
      </w:r>
    </w:p>
    <w:p w14:paraId="2FD9B093" w14:textId="77777777" w:rsidR="00CF5D66" w:rsidRPr="00CF5D66" w:rsidRDefault="00CF5D66" w:rsidP="00CF5D66">
      <w:pPr>
        <w:pStyle w:val="BodyText1"/>
        <w:numPr>
          <w:ilvl w:val="0"/>
          <w:numId w:val="40"/>
        </w:numPr>
      </w:pPr>
      <w:r w:rsidRPr="00CF5D66">
        <w:t>The information and budget provided are accurate.</w:t>
      </w:r>
    </w:p>
    <w:p w14:paraId="36D324FE" w14:textId="1ACADD90" w:rsidR="00CF5D66" w:rsidRPr="00CF5D66" w:rsidRDefault="00CF5D66" w:rsidP="00CF5D66">
      <w:pPr>
        <w:pStyle w:val="BodyText1"/>
        <w:numPr>
          <w:ilvl w:val="0"/>
          <w:numId w:val="40"/>
        </w:numPr>
      </w:pPr>
      <w:r w:rsidRPr="00CF5D66">
        <w:t>I meet the award’s eligibility requirements.</w:t>
      </w:r>
    </w:p>
    <w:p w14:paraId="394E73E0" w14:textId="77777777" w:rsidR="00CF5D66" w:rsidRPr="00CF5D66" w:rsidRDefault="00CF5D66" w:rsidP="00CF5D66">
      <w:pPr>
        <w:pStyle w:val="BodyText1"/>
        <w:numPr>
          <w:ilvl w:val="0"/>
          <w:numId w:val="40"/>
        </w:numPr>
      </w:pPr>
      <w:r w:rsidRPr="00CF5D66">
        <w:t>I understand that funding is subject to availability.</w:t>
      </w:r>
    </w:p>
    <w:p w14:paraId="11C01CA3" w14:textId="77777777" w:rsidR="00CF5D66" w:rsidRDefault="00CF5D66" w:rsidP="00CF5D66">
      <w:pPr>
        <w:pStyle w:val="BodyText1"/>
        <w:numPr>
          <w:ilvl w:val="0"/>
          <w:numId w:val="40"/>
        </w:numPr>
      </w:pPr>
      <w:r w:rsidRPr="00CF5D66">
        <w:t>If selected, I will submit the required post-award reflection within 60 days after completing the funded activity.</w:t>
      </w:r>
    </w:p>
    <w:p w14:paraId="59631129" w14:textId="5A8F9718" w:rsidR="00CF5D66" w:rsidRDefault="00CF5D66" w:rsidP="00CF5D66">
      <w:pPr>
        <w:pStyle w:val="Heading1"/>
      </w:pPr>
      <w:r>
        <w:t xml:space="preserve">Signatures </w:t>
      </w:r>
    </w:p>
    <w:p w14:paraId="48963519" w14:textId="7298D385" w:rsidR="00CF5D66" w:rsidRDefault="00CF5D66" w:rsidP="00CF5D66">
      <w:pPr>
        <w:pStyle w:val="BodyText1"/>
      </w:pPr>
      <w:r w:rsidRPr="004C7D5B">
        <w:t xml:space="preserve">By signing below, I confirm that the information provided in this application is accurate and that I have discussed this proposal with </w:t>
      </w:r>
      <w:r w:rsidR="003642DD">
        <w:t>departmental leadership</w:t>
      </w:r>
      <w:r w:rsidRPr="004C7D5B">
        <w:t>.</w:t>
      </w:r>
    </w:p>
    <w:p w14:paraId="4F8EA4A8" w14:textId="77777777" w:rsidR="003642DD" w:rsidRDefault="003642DD" w:rsidP="00CF5D66">
      <w:pPr>
        <w:pStyle w:val="BodyText1"/>
        <w:rPr>
          <w:b/>
          <w:bCs/>
        </w:rPr>
      </w:pPr>
    </w:p>
    <w:p w14:paraId="18035FA4" w14:textId="77777777" w:rsidR="003642DD" w:rsidRDefault="003642DD" w:rsidP="00CF5D66">
      <w:pPr>
        <w:pStyle w:val="BodyText1"/>
        <w:rPr>
          <w:b/>
          <w:bCs/>
        </w:rPr>
        <w:sectPr w:rsidR="003642DD" w:rsidSect="00E530A6">
          <w:pgSz w:w="12240" w:h="15840" w:code="1"/>
          <w:pgMar w:top="1872" w:right="1008" w:bottom="1008" w:left="1008" w:header="936" w:footer="565" w:gutter="0"/>
          <w:cols w:space="720"/>
          <w:docGrid w:linePitch="360"/>
        </w:sectPr>
      </w:pPr>
    </w:p>
    <w:p w14:paraId="53EA2083" w14:textId="2C338554" w:rsidR="003642DD" w:rsidRPr="003642DD" w:rsidRDefault="003642DD" w:rsidP="00CF5D66">
      <w:pPr>
        <w:pStyle w:val="BodyText1"/>
        <w:sectPr w:rsidR="003642DD" w:rsidRPr="003642DD" w:rsidSect="003642DD">
          <w:type w:val="continuous"/>
          <w:pgSz w:w="12240" w:h="15840" w:code="1"/>
          <w:pgMar w:top="1872" w:right="1008" w:bottom="1008" w:left="1008" w:header="936" w:footer="565" w:gutter="0"/>
          <w:cols w:space="720"/>
          <w:docGrid w:linePitch="360"/>
        </w:sectPr>
      </w:pPr>
      <w:r w:rsidRPr="003642DD">
        <w:rPr>
          <w:b/>
          <w:bCs/>
        </w:rPr>
        <w:t xml:space="preserve">Applicant Name: </w:t>
      </w:r>
      <w:r>
        <w:fldChar w:fldCharType="begin">
          <w:ffData>
            <w:name w:val="Text14"/>
            <w:enabled/>
            <w:calcOnExit w:val="0"/>
            <w:textInput/>
          </w:ffData>
        </w:fldChar>
      </w:r>
      <w:bookmarkStart w:id="11" w:name="Text1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14:paraId="008FD050" w14:textId="66774890" w:rsidR="00CF5D66" w:rsidRDefault="00CF5D66" w:rsidP="003642DD">
      <w:pPr>
        <w:jc w:val="left"/>
      </w:pPr>
      <w:r>
        <w:rPr>
          <w:b/>
          <w:bCs/>
        </w:rPr>
        <w:t>Applicant Signature</w:t>
      </w:r>
      <w:r w:rsidRPr="00EF39AE">
        <w:rPr>
          <w:b/>
          <w:bCs/>
        </w:rPr>
        <w:t>:</w:t>
      </w:r>
      <w:r>
        <w:rPr>
          <w:b/>
          <w:bCs/>
        </w:rPr>
        <w:t xml:space="preserve"> </w:t>
      </w:r>
      <w:sdt>
        <w:sdtPr>
          <w:rPr>
            <w:b/>
            <w:bCs/>
          </w:rPr>
          <w:alias w:val="Signature"/>
          <w:tag w:val="Signature"/>
          <w:id w:val="-259989934"/>
          <w:showingPlcHdr/>
          <w:picture/>
        </w:sdtPr>
        <w:sdtContent>
          <w:r>
            <w:rPr>
              <w:b/>
              <w:bCs/>
              <w:noProof/>
            </w:rPr>
            <w:drawing>
              <wp:inline distT="0" distB="0" distL="0" distR="0" wp14:anchorId="28D45693" wp14:editId="5D42D682">
                <wp:extent cx="1801640" cy="332517"/>
                <wp:effectExtent l="0" t="0" r="1905" b="0"/>
                <wp:docPr id="85031799" name="Picture 85031799" descr="Placeholder for image of applicant’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31799" name="Picture 85031799" descr="Placeholder for image of applicant’s signa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69202" cy="344986"/>
                        </a:xfrm>
                        <a:prstGeom prst="rect">
                          <a:avLst/>
                        </a:prstGeom>
                        <a:noFill/>
                        <a:ln>
                          <a:noFill/>
                        </a:ln>
                      </pic:spPr>
                    </pic:pic>
                  </a:graphicData>
                </a:graphic>
              </wp:inline>
            </w:drawing>
          </w:r>
        </w:sdtContent>
      </w:sdt>
      <w:r>
        <w:br/>
      </w:r>
      <w:r w:rsidRPr="00EF39AE">
        <w:rPr>
          <w:b/>
          <w:bCs/>
        </w:rPr>
        <w:t>Date:</w:t>
      </w:r>
      <w:r>
        <w:t xml:space="preserve"> </w:t>
      </w:r>
      <w:r>
        <w:fldChar w:fldCharType="begin">
          <w:ffData>
            <w:name w:val="Text13"/>
            <w:enabled/>
            <w:calcOnExit w:val="0"/>
            <w:textInput/>
          </w:ffData>
        </w:fldChar>
      </w:r>
      <w:bookmarkStart w:id="12"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40372033" w14:textId="51A469CE" w:rsidR="003642DD" w:rsidRDefault="003642DD" w:rsidP="00CF5D66">
      <w:pPr>
        <w:pStyle w:val="BodyText1"/>
        <w:rPr>
          <w:b/>
          <w:bCs/>
        </w:rPr>
      </w:pPr>
    </w:p>
    <w:p w14:paraId="61C69D06" w14:textId="2E4FA343" w:rsidR="00CF5D66" w:rsidRPr="00CF5D66" w:rsidRDefault="00CF5D66" w:rsidP="00CF5D66">
      <w:pPr>
        <w:pStyle w:val="BodyText1"/>
        <w:rPr>
          <w:b/>
          <w:bCs/>
        </w:rPr>
      </w:pPr>
      <w:r w:rsidRPr="00CF5D66">
        <w:rPr>
          <w:b/>
          <w:bCs/>
        </w:rPr>
        <w:t>DEO Name:</w:t>
      </w:r>
      <w:r>
        <w:rPr>
          <w:b/>
          <w:bCs/>
        </w:rPr>
        <w:t xml:space="preserve"> </w:t>
      </w:r>
      <w:r w:rsidRPr="002113FC">
        <w:fldChar w:fldCharType="begin">
          <w:ffData>
            <w:name w:val="Text12"/>
            <w:enabled/>
            <w:calcOnExit w:val="0"/>
            <w:textInput/>
          </w:ffData>
        </w:fldChar>
      </w:r>
      <w:bookmarkStart w:id="13" w:name="Text12"/>
      <w:r w:rsidRPr="002113FC">
        <w:instrText xml:space="preserve"> FORMTEXT </w:instrText>
      </w:r>
      <w:r w:rsidRPr="002113FC">
        <w:fldChar w:fldCharType="separate"/>
      </w:r>
      <w:r w:rsidRPr="002113FC">
        <w:rPr>
          <w:noProof/>
        </w:rPr>
        <w:t> </w:t>
      </w:r>
      <w:r w:rsidRPr="002113FC">
        <w:rPr>
          <w:noProof/>
        </w:rPr>
        <w:t> </w:t>
      </w:r>
      <w:r w:rsidRPr="002113FC">
        <w:rPr>
          <w:noProof/>
        </w:rPr>
        <w:t> </w:t>
      </w:r>
      <w:r w:rsidRPr="002113FC">
        <w:rPr>
          <w:noProof/>
        </w:rPr>
        <w:t> </w:t>
      </w:r>
      <w:r w:rsidRPr="002113FC">
        <w:rPr>
          <w:noProof/>
        </w:rPr>
        <w:t> </w:t>
      </w:r>
      <w:r w:rsidRPr="002113FC">
        <w:fldChar w:fldCharType="end"/>
      </w:r>
      <w:bookmarkEnd w:id="13"/>
    </w:p>
    <w:p w14:paraId="7759E7C3" w14:textId="444CD5A6" w:rsidR="00CF5D66" w:rsidRPr="00CF5D66" w:rsidRDefault="00CF5D66" w:rsidP="00CF5D66">
      <w:pPr>
        <w:jc w:val="left"/>
        <w:rPr>
          <w:b/>
          <w:bCs/>
        </w:rPr>
      </w:pPr>
      <w:r>
        <w:rPr>
          <w:b/>
          <w:bCs/>
        </w:rPr>
        <w:t>DEO Signature</w:t>
      </w:r>
      <w:r w:rsidRPr="00EF39AE">
        <w:rPr>
          <w:b/>
          <w:bCs/>
        </w:rPr>
        <w:t>:</w:t>
      </w:r>
      <w:r>
        <w:rPr>
          <w:b/>
          <w:bCs/>
        </w:rPr>
        <w:t xml:space="preserve"> </w:t>
      </w:r>
      <w:sdt>
        <w:sdtPr>
          <w:rPr>
            <w:b/>
            <w:bCs/>
          </w:rPr>
          <w:alias w:val="Signature"/>
          <w:tag w:val="Signature"/>
          <w:id w:val="-457182879"/>
          <w:showingPlcHdr/>
          <w:picture/>
        </w:sdtPr>
        <w:sdtContent>
          <w:r>
            <w:rPr>
              <w:b/>
              <w:bCs/>
              <w:noProof/>
            </w:rPr>
            <w:drawing>
              <wp:inline distT="0" distB="0" distL="0" distR="0" wp14:anchorId="1ED670C9" wp14:editId="6B0F61D9">
                <wp:extent cx="2000815" cy="369278"/>
                <wp:effectExtent l="0" t="0" r="0" b="0"/>
                <wp:docPr id="567911080" name="Picture 567911080" descr="Placeholder for image of DEO’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911080" name="Picture 567911080" descr="Placeholder for image of DEO’s signatur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9895" cy="376491"/>
                        </a:xfrm>
                        <a:prstGeom prst="rect">
                          <a:avLst/>
                        </a:prstGeom>
                        <a:noFill/>
                        <a:ln>
                          <a:noFill/>
                        </a:ln>
                      </pic:spPr>
                    </pic:pic>
                  </a:graphicData>
                </a:graphic>
              </wp:inline>
            </w:drawing>
          </w:r>
        </w:sdtContent>
      </w:sdt>
      <w:r>
        <w:br/>
      </w:r>
      <w:r w:rsidRPr="00EF39AE">
        <w:rPr>
          <w:b/>
          <w:bCs/>
        </w:rPr>
        <w:t>Date:</w:t>
      </w:r>
      <w:r>
        <w:rPr>
          <w:b/>
          <w:bCs/>
        </w:rPr>
        <w:t xml:space="preserve"> </w:t>
      </w:r>
      <w:r w:rsidRPr="002113FC">
        <w:fldChar w:fldCharType="begin">
          <w:ffData>
            <w:name w:val="Text11"/>
            <w:enabled/>
            <w:calcOnExit w:val="0"/>
            <w:textInput/>
          </w:ffData>
        </w:fldChar>
      </w:r>
      <w:bookmarkStart w:id="14" w:name="Text11"/>
      <w:r w:rsidRPr="002113FC">
        <w:instrText xml:space="preserve"> FORMTEXT </w:instrText>
      </w:r>
      <w:r w:rsidRPr="002113FC">
        <w:fldChar w:fldCharType="separate"/>
      </w:r>
      <w:r w:rsidRPr="002113FC">
        <w:rPr>
          <w:noProof/>
        </w:rPr>
        <w:t> </w:t>
      </w:r>
      <w:r w:rsidRPr="002113FC">
        <w:rPr>
          <w:noProof/>
        </w:rPr>
        <w:t> </w:t>
      </w:r>
      <w:r w:rsidRPr="002113FC">
        <w:rPr>
          <w:noProof/>
        </w:rPr>
        <w:t> </w:t>
      </w:r>
      <w:r w:rsidRPr="002113FC">
        <w:rPr>
          <w:noProof/>
        </w:rPr>
        <w:t> </w:t>
      </w:r>
      <w:r w:rsidRPr="002113FC">
        <w:rPr>
          <w:noProof/>
        </w:rPr>
        <w:t> </w:t>
      </w:r>
      <w:r w:rsidRPr="002113FC">
        <w:fldChar w:fldCharType="end"/>
      </w:r>
      <w:bookmarkEnd w:id="14"/>
    </w:p>
    <w:p w14:paraId="57EE3727" w14:textId="77777777" w:rsidR="003642DD" w:rsidRDefault="003642DD" w:rsidP="00CF5D66">
      <w:pPr>
        <w:pStyle w:val="BodyText1"/>
        <w:sectPr w:rsidR="003642DD" w:rsidSect="003642DD">
          <w:type w:val="continuous"/>
          <w:pgSz w:w="12240" w:h="15840" w:code="1"/>
          <w:pgMar w:top="1872" w:right="1008" w:bottom="1008" w:left="1008" w:header="936" w:footer="565" w:gutter="0"/>
          <w:cols w:space="720"/>
          <w:docGrid w:linePitch="360"/>
        </w:sectPr>
      </w:pPr>
    </w:p>
    <w:p w14:paraId="496DB187" w14:textId="77777777" w:rsidR="003642DD" w:rsidRPr="002113FC" w:rsidRDefault="003642DD" w:rsidP="00CF5D66">
      <w:pPr>
        <w:pStyle w:val="BodyText1"/>
        <w:sectPr w:rsidR="003642DD" w:rsidRPr="002113FC" w:rsidSect="003642DD">
          <w:type w:val="continuous"/>
          <w:pgSz w:w="12240" w:h="15840" w:code="1"/>
          <w:pgMar w:top="1872" w:right="1008" w:bottom="1008" w:left="1008" w:header="936" w:footer="565" w:gutter="0"/>
          <w:cols w:space="720"/>
          <w:docGrid w:linePitch="360"/>
        </w:sectPr>
      </w:pPr>
    </w:p>
    <w:p w14:paraId="3C801C29" w14:textId="77777777" w:rsidR="00CF5D66" w:rsidRPr="00CF5D66" w:rsidRDefault="00CF5D66" w:rsidP="00CF5D66">
      <w:pPr>
        <w:pStyle w:val="BodyText1"/>
      </w:pPr>
    </w:p>
    <w:p w14:paraId="4A852033" w14:textId="248018A4" w:rsidR="00C841CE" w:rsidRPr="002A57E9" w:rsidRDefault="00C841CE" w:rsidP="00696223">
      <w:pPr>
        <w:pStyle w:val="BodyText1"/>
      </w:pPr>
    </w:p>
    <w:sectPr w:rsidR="00C841CE" w:rsidRPr="002A57E9" w:rsidSect="003642DD">
      <w:type w:val="continuous"/>
      <w:pgSz w:w="12240" w:h="15840" w:code="1"/>
      <w:pgMar w:top="1872" w:right="1008" w:bottom="1008" w:left="1008" w:header="936" w:footer="5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03D8870" w14:textId="77777777" w:rsidR="00AA1841" w:rsidRDefault="00AA1841" w:rsidP="00782F2B">
      <w:r>
        <w:separator/>
      </w:r>
    </w:p>
  </w:endnote>
  <w:endnote w:type="continuationSeparator" w:id="0">
    <w:p w14:paraId="3F3E7F03" w14:textId="77777777" w:rsidR="00AA1841" w:rsidRDefault="00AA1841" w:rsidP="00782F2B">
      <w:r>
        <w:continuationSeparator/>
      </w:r>
    </w:p>
  </w:endnote>
  <w:endnote w:type="continuationNotice" w:id="1">
    <w:p w14:paraId="72646EAF" w14:textId="77777777" w:rsidR="00AA1841" w:rsidRDefault="00AA184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956A770F-2015-A744-B7F2-33B0967776D9}"/>
  </w:font>
  <w:font w:name="Times New Roman">
    <w:panose1 w:val="02020603050405020304"/>
    <w:charset w:val="00"/>
    <w:family w:val="roman"/>
    <w:pitch w:val="variable"/>
    <w:sig w:usb0="E0002EFF" w:usb1="C000785B" w:usb2="00000009" w:usb3="00000000" w:csb0="000001FF" w:csb1="00000000"/>
    <w:embedRegular r:id="rId2" w:fontKey="{AFAF8D1F-F019-9C45-A54B-2225B14B1223}"/>
    <w:embedBold r:id="rId3" w:fontKey="{59F23807-541F-FA46-9681-7D06005690B3}"/>
    <w:embedItalic r:id="rId4" w:fontKey="{E030FBC1-8C82-514A-AF51-A1F7B7CD33EF}"/>
    <w:embedBoldItalic r:id="rId5" w:fontKey="{BA87C1E2-DDE4-CF43-8259-6877300E6E6F}"/>
  </w:font>
  <w:font w:name="Courier New">
    <w:panose1 w:val="02070309020205020404"/>
    <w:charset w:val="00"/>
    <w:family w:val="modern"/>
    <w:pitch w:val="fixed"/>
    <w:sig w:usb0="E0002EFF" w:usb1="C0007843" w:usb2="00000009" w:usb3="00000000" w:csb0="000001FF" w:csb1="00000000"/>
    <w:embedRegular r:id="rId6" w:fontKey="{FBA561D9-D7FC-984D-8376-ACFE8E731475}"/>
  </w:font>
  <w:font w:name="Wingdings">
    <w:panose1 w:val="05000000000000000000"/>
    <w:charset w:val="4D"/>
    <w:family w:val="decorative"/>
    <w:pitch w:val="variable"/>
    <w:sig w:usb0="00000003" w:usb1="00000000" w:usb2="00000000" w:usb3="00000000" w:csb0="80000001" w:csb1="00000000"/>
    <w:embedRegular r:id="rId7" w:fontKey="{F1FBD877-249B-BC4C-B3F2-F8F9E0B9B39A}"/>
  </w:font>
  <w:font w:name="Roboto">
    <w:panose1 w:val="02000000000000000000"/>
    <w:charset w:val="00"/>
    <w:family w:val="auto"/>
    <w:pitch w:val="variable"/>
    <w:sig w:usb0="E00002FF" w:usb1="5000205B" w:usb2="00000020" w:usb3="00000000" w:csb0="0000019F" w:csb1="00000000"/>
    <w:embedRegular r:id="rId8" w:fontKey="{6135A359-4BC5-BC45-A4F8-1289FA05E2BC}"/>
    <w:embedBold r:id="rId9" w:fontKey="{BEDE72C2-7FF4-DD44-BE9B-327663CB360B}"/>
    <w:embedItalic r:id="rId10" w:fontKey="{4155D116-BE87-6E41-8E55-92E264E4948E}"/>
  </w:font>
  <w:font w:name="Arial">
    <w:panose1 w:val="020B0604020202020204"/>
    <w:charset w:val="00"/>
    <w:family w:val="swiss"/>
    <w:pitch w:val="variable"/>
    <w:sig w:usb0="E0002EFF" w:usb1="C000785B" w:usb2="00000009" w:usb3="00000000" w:csb0="000001FF" w:csb1="00000000"/>
    <w:embedRegular r:id="rId11" w:fontKey="{7C5A6E27-013E-5441-AAD5-D95363549D41}"/>
    <w:embedBold r:id="rId12" w:fontKey="{963A3F8A-E656-0F43-ACC4-7387D860184E}"/>
  </w:font>
  <w:font w:name="Verdana">
    <w:panose1 w:val="020B0604030504040204"/>
    <w:charset w:val="00"/>
    <w:family w:val="swiss"/>
    <w:pitch w:val="variable"/>
    <w:sig w:usb0="A10006FF" w:usb1="4000205B" w:usb2="00000010" w:usb3="00000000" w:csb0="0000019F" w:csb1="00000000"/>
    <w:embedRegular r:id="rId13" w:fontKey="{4C652C3C-482A-DC45-BF35-10C10CA75CD9}"/>
  </w:font>
  <w:font w:name="Raleway">
    <w:panose1 w:val="00000000000000000000"/>
    <w:charset w:val="00"/>
    <w:family w:val="auto"/>
    <w:pitch w:val="variable"/>
    <w:sig w:usb0="A00002FF" w:usb1="5000205B" w:usb2="00000000" w:usb3="00000000" w:csb0="00000197" w:csb1="00000000"/>
    <w:embedRegular r:id="rId14" w:fontKey="{5C2A203B-D488-BC44-BE49-E500F3F844D8}"/>
    <w:embedBold r:id="rId15" w:fontKey="{64265FA9-F636-8744-AD10-49B1028A541E}"/>
    <w:embedItalic r:id="rId16" w:fontKey="{00FC20D8-B393-6C47-977A-B86018D02CB6}"/>
  </w:font>
  <w:font w:name="Roboto Black">
    <w:panose1 w:val="02000000000000000000"/>
    <w:charset w:val="00"/>
    <w:family w:val="auto"/>
    <w:pitch w:val="variable"/>
    <w:sig w:usb0="E00002FF" w:usb1="5000205B" w:usb2="00000020" w:usb3="00000000" w:csb0="0000019F" w:csb1="00000000"/>
    <w:embedRegular r:id="rId17" w:fontKey="{63E8397A-EFE7-0A4F-99B0-56D9566F3E92}"/>
    <w:embedItalic r:id="rId18" w:fontKey="{D69249BD-0EF9-5740-9AFC-067B3386D18F}"/>
  </w:font>
  <w:font w:name="Gotham Light">
    <w:altName w:val="Cambria"/>
    <w:panose1 w:val="020B0604020202020204"/>
    <w:charset w:val="00"/>
    <w:family w:val="auto"/>
    <w:pitch w:val="variable"/>
    <w:sig w:usb0="A100007F" w:usb1="4000005B" w:usb2="00000000" w:usb3="00000000" w:csb0="0000009B" w:csb1="00000000"/>
  </w:font>
  <w:font w:name="Antonio">
    <w:panose1 w:val="02000503000000000000"/>
    <w:charset w:val="4D"/>
    <w:family w:val="auto"/>
    <w:pitch w:val="variable"/>
    <w:sig w:usb0="A00000EF" w:usb1="5000204B" w:usb2="00000000" w:usb3="00000000" w:csb0="00000093" w:csb1="00000000"/>
    <w:embedBold r:id="rId20" w:fontKey="{B35A333C-71DE-4E4F-B01F-17337AEE3BA5}"/>
  </w:font>
  <w:font w:name="Roboto (Body)">
    <w:altName w:val="Arial"/>
    <w:panose1 w:val="02000000000000000000"/>
    <w:charset w:val="00"/>
    <w:family w:val="auto"/>
    <w:pitch w:val="variable"/>
    <w:sig w:usb0="E00002FF" w:usb1="5000205B" w:usb2="00000020" w:usb3="00000000" w:csb0="0000019F" w:csb1="00000000"/>
    <w:embedRegular r:id="rId21" w:fontKey="{80BBF6DC-CB50-6C40-B6C1-6ECCF0C3B7DE}"/>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C6A5100" id="Straight Connector 33" o:spid="_x0000_s1026" style="position:absolute;flip:y;z-index:2516899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&#13;&#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2113FC">
                            <w:rPr>
                              <w:rFonts w:asciiTheme="minorHAnsi" w:hAnsiTheme="minorHAnsi"/>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1dqGgIAADM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&#13;&#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2113FC">
                      <w:rPr>
                        <w:rFonts w:asciiTheme="minorHAnsi" w:hAnsiTheme="minorHAnsi"/>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EndPr>
      <w:rPr>
        <w:rStyle w:val="PageNumber"/>
        <w:sz w:val="16"/>
        <w:szCs w:val="16"/>
      </w:rPr>
    </w:sdtEndPr>
    <w:sdtContent>
      <w:p w14:paraId="4AD1BA14" w14:textId="77777777" w:rsidR="00205953" w:rsidRPr="00E530A6" w:rsidRDefault="00205953" w:rsidP="00E530A6">
        <w:pPr>
          <w:pStyle w:val="Footer"/>
          <w:framePr w:wrap="none" w:vAnchor="text" w:hAnchor="margin" w:xAlign="right" w:y="-63"/>
          <w:rPr>
            <w:rStyle w:val="PageNumber"/>
            <w:sz w:val="16"/>
            <w:szCs w:val="16"/>
          </w:rPr>
        </w:pPr>
        <w:r w:rsidRPr="00E530A6">
          <w:rPr>
            <w:rStyle w:val="PageNumber"/>
            <w:b/>
            <w:bCs/>
            <w:sz w:val="16"/>
            <w:szCs w:val="16"/>
          </w:rPr>
          <w:fldChar w:fldCharType="begin"/>
        </w:r>
        <w:r w:rsidRPr="00E530A6">
          <w:rPr>
            <w:rStyle w:val="PageNumber"/>
            <w:b/>
            <w:bCs/>
            <w:sz w:val="16"/>
            <w:szCs w:val="16"/>
          </w:rPr>
          <w:instrText xml:space="preserve"> PAGE </w:instrText>
        </w:r>
        <w:r w:rsidRPr="00E530A6">
          <w:rPr>
            <w:rStyle w:val="PageNumber"/>
            <w:b/>
            <w:bCs/>
            <w:sz w:val="16"/>
            <w:szCs w:val="16"/>
          </w:rPr>
          <w:fldChar w:fldCharType="separate"/>
        </w:r>
        <w:r w:rsidRPr="00E530A6">
          <w:rPr>
            <w:rStyle w:val="PageNumber"/>
            <w:b/>
            <w:bCs/>
            <w:noProof/>
            <w:sz w:val="16"/>
            <w:szCs w:val="16"/>
          </w:rPr>
          <w:t>3</w:t>
        </w:r>
        <w:r w:rsidRPr="00E530A6">
          <w:rPr>
            <w:rStyle w:val="PageNumber"/>
            <w:b/>
            <w:bCs/>
            <w:sz w:val="16"/>
            <w:szCs w:val="16"/>
          </w:rPr>
          <w:fldChar w:fldCharType="end"/>
        </w:r>
      </w:p>
    </w:sdtContent>
  </w:sdt>
  <w:p w14:paraId="40F75061" w14:textId="3FE3B3CB" w:rsidR="00C94D71" w:rsidRPr="00C94D71" w:rsidRDefault="00205953" w:rsidP="001B7FBF">
    <w:pPr>
      <w:pStyle w:val="Disclaimer"/>
      <w:ind w:right="414"/>
    </w:pPr>
    <w:r w:rsidRPr="00C94D71">
      <mc:AlternateContent>
        <mc:Choice Requires="wps">
          <w:drawing>
            <wp:anchor distT="0" distB="0" distL="114300" distR="114300" simplePos="0" relativeHeight="251658243" behindDoc="0" locked="0" layoutInCell="1" allowOverlap="1" wp14:anchorId="1B281B1E" wp14:editId="5BCC0BE7">
              <wp:simplePos x="0" y="0"/>
              <wp:positionH relativeFrom="margin">
                <wp:posOffset>-11430</wp:posOffset>
              </wp:positionH>
              <wp:positionV relativeFrom="paragraph">
                <wp:posOffset>-73240</wp:posOffset>
              </wp:positionV>
              <wp:extent cx="6483350" cy="0"/>
              <wp:effectExtent l="0" t="12700" r="31750" b="25400"/>
              <wp:wrapNone/>
              <wp:docPr id="31" name="Straight Connector 31"/>
              <wp:cNvGraphicFramePr/>
              <a:graphic xmlns:a="http://schemas.openxmlformats.org/drawingml/2006/main">
                <a:graphicData uri="http://schemas.microsoft.com/office/word/2010/wordprocessingShape">
                  <wps:wsp>
                    <wps:cNvCnPr/>
                    <wps:spPr>
                      <a:xfrm flipV="1">
                        <a:off x="0" y="0"/>
                        <a:ext cx="64833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AB43F1" id="Straight Connector 31" o:spid="_x0000_s1026" style="position:absolute;flip:y;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5.75pt" to="509.6pt,-5.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" strokecolor="#ffcd00 [3204]" strokeweight="3pt">
              <v:stroke joinstyle="miter"/>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9C4010" w14:textId="77777777" w:rsidR="00AA1841" w:rsidRDefault="00AA1841" w:rsidP="00782F2B">
      <w:r>
        <w:separator/>
      </w:r>
    </w:p>
  </w:footnote>
  <w:footnote w:type="continuationSeparator" w:id="0">
    <w:p w14:paraId="62BDBC07" w14:textId="77777777" w:rsidR="00AA1841" w:rsidRDefault="00AA1841" w:rsidP="00782F2B">
      <w:r>
        <w:continuationSeparator/>
      </w:r>
    </w:p>
  </w:footnote>
  <w:footnote w:type="continuationNotice" w:id="1">
    <w:p w14:paraId="636EAD74" w14:textId="77777777" w:rsidR="00AA1841" w:rsidRDefault="00AA184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7AB7E1A5">
              <wp:simplePos x="0" y="0"/>
              <wp:positionH relativeFrom="margin">
                <wp:posOffset>-49530</wp:posOffset>
              </wp:positionH>
              <wp:positionV relativeFrom="paragraph">
                <wp:posOffset>-208817</wp:posOffset>
              </wp:positionV>
              <wp:extent cx="6589055" cy="450215"/>
              <wp:effectExtent l="0" t="0" r="2540" b="0"/>
              <wp:wrapNone/>
              <wp:docPr id="45" name="Group 4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alt="&quot;&quot;" style="position:absolute;left:0;text-align:left;margin-left:-3.9pt;margin-top:-16.45pt;width:518.8pt;height:35.45pt;z-index:251658240;mso-position-horizontal-relative:margin;mso-width-relative:margin" coordsize="65890,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">
                <v:imagedata r:id="rId2" o:title=""/>
              </v:shape>
              <v:line id="Straight Connector 24" o:spid="_x0000_s1028" style="position:absolute;flip:y;visibility:visible;mso-wrap-style:square" from="439,3341" to="55563,33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&#13;&#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09A551" w14:textId="2DC9B7FB" w:rsidR="00205953" w:rsidRPr="00392CDF" w:rsidRDefault="00205953" w:rsidP="00497911">
    <w:pPr>
      <w:pStyle w:val="UnitName"/>
    </w:pPr>
    <w:r w:rsidRPr="00497911">
      <w:rPr>
        <w:noProof/>
      </w:rPr>
      <mc:AlternateContent>
        <mc:Choice Requires="wpg">
          <w:drawing>
            <wp:anchor distT="0" distB="0" distL="114300" distR="114300" simplePos="0" relativeHeight="251658244" behindDoc="1" locked="0" layoutInCell="1" allowOverlap="1" wp14:anchorId="548667DA" wp14:editId="3B7E2B80">
              <wp:simplePos x="0" y="0"/>
              <wp:positionH relativeFrom="margin">
                <wp:posOffset>7620</wp:posOffset>
              </wp:positionH>
              <wp:positionV relativeFrom="page">
                <wp:posOffset>500149</wp:posOffset>
              </wp:positionV>
              <wp:extent cx="1344295" cy="395605"/>
              <wp:effectExtent l="0" t="0" r="14605" b="0"/>
              <wp:wrapNone/>
              <wp:docPr id="2" name="Group 2" descr="The University of Iowa"/>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3" name="Graphic 1"/>
                      <wpg:cNvGrpSpPr/>
                      <wpg:grpSpPr>
                        <a:xfrm>
                          <a:off x="640436" y="458979"/>
                          <a:ext cx="1066800" cy="304800"/>
                          <a:chOff x="640436" y="458979"/>
                          <a:chExt cx="1066800" cy="304800"/>
                        </a:xfrm>
                        <a:solidFill>
                          <a:srgbClr val="FED600"/>
                        </a:solidFill>
                      </wpg:grpSpPr>
                      <wps:wsp>
                        <wps:cNvPr id="4"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4795DB9B" id="Graphic 1" o:spid="_x0000_s1026" alt="The University of Iowa" style="position:absolute;margin-left:.6pt;margin-top:39.4pt;width:105.85pt;height:31.15pt;z-index:-251608064;mso-position-horizontal-relative:margin;mso-position-vertical-relative:page;mso-width-relative:margin;mso-height-relative:margin" coordorigin="6404,4589" coordsize="10668,314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">
              <v:group id="_x0000_s1027" style="position:absolute;left:6404;top:4589;width:10668;height:3048" coordorigin="6404,4589" coordsize="10668,304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">
                <v:shape id="Freeform: Shape 4" o:spid="_x0000_s1028" style="position:absolute;left:6404;top:4589;width:1333;height:3048;visibility:visible;mso-wrap-style:square;v-text-anchor:middle" coordsize="133350,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" path="m137636,64770r-25050,l112586,244888r25050,l137636,310134,,310134,,244888r25051,l25051,64770,,64770,,,137636,r,64770xe" fillcolor="#fed600" stroked="f">
                  <v:stroke joinstyle="miter"/>
                  <v:path arrowok="t" o:connecttype="custom" o:connectlocs="137636,64770;112586,64770;112586,244888;137636,244888;137636,310134;0,310134;0,244888;25051,244888;25051,64770;0,64770;0,0;137636,0;137636,64770" o:connectangles="0,0,0,0,0,0,0,0,0,0,0,0,0"/>
                </v:shape>
                <v:shape id="Freeform: Shape 5" o:spid="_x0000_s1029" style="position:absolute;left:8035;top:4589;width:2190;height:3048;visibility:visible;mso-wrap-style:square;v-text-anchor:middle" coordsize="219075,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" path="m159639,310229r-99727,c23717,310229,,286512,,247650l,62579c,24098,24098,,59912,r99727,c195834,,219551,24098,219551,62579r,185071c219456,286036,195358,310229,159639,310229xm131445,244983r,-180213l88106,64770r,180118l131445,244888r,95xe" fillcolor="#fed600" stroked="f">
                  <v:stroke joinstyle="miter"/>
                  <v:path arrowok="t" o:connecttype="custom" o:connectlocs="159639,310229;59912,310229;0,247650;0,62579;59912,0;159639,0;219551,62579;219551,247650;159639,310229;131445,244983;131445,64770;88106,64770;88106,244888;131445,244888" o:connectangles="0,0,0,0,0,0,0,0,0,0,0,0,0,0"/>
                </v:shape>
                <v:shape id="Freeform: Shape 6" o:spid="_x0000_s1030" style="position:absolute;left:10402;top:4589;width:4095;height:3048;visibility:visible;mso-wrap-style:square;v-text-anchor:middle" coordsize="409575,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" path="m21907,64770l,64770,,,130492,r,64770l106013,64770r22384,149257l174784,r66198,l290608,214122,308419,64770r-22764,l285655,,414433,r,64770l393002,64770,354140,310134r-105156,l208312,127349,166783,310134r-101061,l21907,64770xe" fillcolor="#fed600" stroked="f">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o:spid="_x0000_s1031" style="position:absolute;left:14317;top:4589;width:2762;height:3048;visibility:visible;mso-wrap-style:square;v-text-anchor:middle" coordsize="276225,3048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" path="m,244983r23717,l70675,,211455,r46482,244983l279844,244983r,65246l174784,310229r-9811,-75533l112681,234696r-9430,75533l,310229,,244983xm159639,177927l139541,52769,118967,177927r40672,xe" fillcolor="#fed600" stroked="f">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rsidR="003642DD">
      <w:t>College of Liberal Arts and Sciences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25pt;height:225.25pt" o:bullet="t">
        <v:imagedata r:id="rId1" o:title="s"/>
      </v:shape>
    </w:pict>
  </w:numPicBullet>
  <w:numPicBullet w:numPicBulletId="1">
    <w:pict>
      <v:shape id="_x0000_i1026" type="#_x0000_t75" style="width:935.3pt;height:954.55pt" o:bullet="t">
        <v:imagedata r:id="rId2" o:title="f"/>
      </v:shape>
    </w:pict>
  </w:numPicBullet>
  <w:numPicBullet w:numPicBulletId="2">
    <w:pict>
      <v:shape id="_x0000_i1027" type="#_x0000_t75" style="width:1564.05pt;height:447.7pt" o:bullet="t">
        <v:imagedata r:id="rId3" o:title="Untitled-1"/>
      </v:shape>
    </w:pict>
  </w:numPicBullet>
  <w:numPicBullet w:numPicBulletId="3">
    <w:pict>
      <v:shape id="_x0000_i1028" type="#_x0000_t75" style="width:391.35pt;height:392.8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65D5808"/>
    <w:multiLevelType w:val="multilevel"/>
    <w:tmpl w:val="0654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04C6B6E"/>
    <w:multiLevelType w:val="multilevel"/>
    <w:tmpl w:val="51465480"/>
    <w:numStyleLink w:val="WRPbulletlist"/>
  </w:abstractNum>
  <w:abstractNum w:abstractNumId="13"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4"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3398A"/>
    <w:multiLevelType w:val="multilevel"/>
    <w:tmpl w:val="51465480"/>
    <w:numStyleLink w:val="WRPbulletlist"/>
  </w:abstractNum>
  <w:abstractNum w:abstractNumId="18" w15:restartNumberingAfterBreak="0">
    <w:nsid w:val="289B6E5A"/>
    <w:multiLevelType w:val="multilevel"/>
    <w:tmpl w:val="51465480"/>
    <w:numStyleLink w:val="WRPbulletlist"/>
  </w:abstractNum>
  <w:abstractNum w:abstractNumId="19" w15:restartNumberingAfterBreak="0">
    <w:nsid w:val="290F6DD3"/>
    <w:multiLevelType w:val="multilevel"/>
    <w:tmpl w:val="EA46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2924313"/>
    <w:multiLevelType w:val="multilevel"/>
    <w:tmpl w:val="01B85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C600B3"/>
    <w:multiLevelType w:val="multilevel"/>
    <w:tmpl w:val="51465480"/>
    <w:numStyleLink w:val="WRPbulletlist"/>
  </w:abstractNum>
  <w:abstractNum w:abstractNumId="23"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4"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0" w15:restartNumberingAfterBreak="0">
    <w:nsid w:val="498C5138"/>
    <w:multiLevelType w:val="hybridMultilevel"/>
    <w:tmpl w:val="3544B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50CB4699"/>
    <w:multiLevelType w:val="multilevel"/>
    <w:tmpl w:val="51465480"/>
    <w:numStyleLink w:val="WRPbulletlist"/>
  </w:abstractNum>
  <w:abstractNum w:abstractNumId="33" w15:restartNumberingAfterBreak="0">
    <w:nsid w:val="52CE6FE3"/>
    <w:multiLevelType w:val="multilevel"/>
    <w:tmpl w:val="51465480"/>
    <w:numStyleLink w:val="WRPbulletlist"/>
  </w:abstractNum>
  <w:abstractNum w:abstractNumId="34" w15:restartNumberingAfterBreak="0">
    <w:nsid w:val="565F35B4"/>
    <w:multiLevelType w:val="hybridMultilevel"/>
    <w:tmpl w:val="0E4CCD6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7"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7"/>
  </w:num>
  <w:num w:numId="2" w16cid:durableId="1066954801">
    <w:abstractNumId w:val="14"/>
  </w:num>
  <w:num w:numId="3" w16cid:durableId="1092966188">
    <w:abstractNumId w:val="25"/>
  </w:num>
  <w:num w:numId="4" w16cid:durableId="1883053338">
    <w:abstractNumId w:val="22"/>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20"/>
  </w:num>
  <w:num w:numId="6" w16cid:durableId="1470983">
    <w:abstractNumId w:val="13"/>
  </w:num>
  <w:num w:numId="7" w16cid:durableId="1188521220">
    <w:abstractNumId w:val="36"/>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7"/>
  </w:num>
  <w:num w:numId="9" w16cid:durableId="1420172463">
    <w:abstractNumId w:val="38"/>
  </w:num>
  <w:num w:numId="10" w16cid:durableId="1057360920">
    <w:abstractNumId w:val="18"/>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5"/>
  </w:num>
  <w:num w:numId="12" w16cid:durableId="1153907353">
    <w:abstractNumId w:val="10"/>
  </w:num>
  <w:num w:numId="13" w16cid:durableId="589236633">
    <w:abstractNumId w:val="12"/>
  </w:num>
  <w:num w:numId="14" w16cid:durableId="1964073703">
    <w:abstractNumId w:val="33"/>
  </w:num>
  <w:num w:numId="15" w16cid:durableId="2138453844">
    <w:abstractNumId w:val="32"/>
  </w:num>
  <w:num w:numId="16" w16cid:durableId="1152866361">
    <w:abstractNumId w:val="23"/>
  </w:num>
  <w:num w:numId="17" w16cid:durableId="814882107">
    <w:abstractNumId w:val="29"/>
  </w:num>
  <w:num w:numId="18" w16cid:durableId="33373209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31"/>
  </w:num>
  <w:num w:numId="20" w16cid:durableId="714699972">
    <w:abstractNumId w:val="16"/>
  </w:num>
  <w:num w:numId="21" w16cid:durableId="1572348824">
    <w:abstractNumId w:val="15"/>
  </w:num>
  <w:num w:numId="22" w16cid:durableId="619841146">
    <w:abstractNumId w:val="28"/>
  </w:num>
  <w:num w:numId="23" w16cid:durableId="154227967">
    <w:abstractNumId w:val="26"/>
  </w:num>
  <w:num w:numId="24" w16cid:durableId="1860730122">
    <w:abstractNumId w:val="37"/>
  </w:num>
  <w:num w:numId="25" w16cid:durableId="2026125192">
    <w:abstractNumId w:val="24"/>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800150115">
    <w:abstractNumId w:val="21"/>
  </w:num>
  <w:num w:numId="37" w16cid:durableId="1550728845">
    <w:abstractNumId w:val="34"/>
  </w:num>
  <w:num w:numId="38" w16cid:durableId="918490434">
    <w:abstractNumId w:val="30"/>
  </w:num>
  <w:num w:numId="39" w16cid:durableId="794366930">
    <w:abstractNumId w:val="19"/>
  </w:num>
  <w:num w:numId="40" w16cid:durableId="527640367">
    <w:abstractNumId w:val="11"/>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embedTrueType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en-US" w:vendorID="64" w:dllVersion="0" w:nlCheck="1" w:checkStyle="0"/>
  <w:activeWritingStyle w:appName="MSWord" w:lang="pt-PT" w:vendorID="64" w:dllVersion="0"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9AC"/>
    <w:rsid w:val="00003A3A"/>
    <w:rsid w:val="00006949"/>
    <w:rsid w:val="00007CEE"/>
    <w:rsid w:val="000130F7"/>
    <w:rsid w:val="00024148"/>
    <w:rsid w:val="00042678"/>
    <w:rsid w:val="0004377D"/>
    <w:rsid w:val="0005159A"/>
    <w:rsid w:val="00056A8B"/>
    <w:rsid w:val="00064050"/>
    <w:rsid w:val="00066365"/>
    <w:rsid w:val="000B1215"/>
    <w:rsid w:val="000B1604"/>
    <w:rsid w:val="000B2187"/>
    <w:rsid w:val="000C06A6"/>
    <w:rsid w:val="000C335C"/>
    <w:rsid w:val="000C3E88"/>
    <w:rsid w:val="000C607A"/>
    <w:rsid w:val="000D1A7D"/>
    <w:rsid w:val="000D36F8"/>
    <w:rsid w:val="000D3AD4"/>
    <w:rsid w:val="000D6D7F"/>
    <w:rsid w:val="000E1D58"/>
    <w:rsid w:val="000E1DC9"/>
    <w:rsid w:val="000E4E2B"/>
    <w:rsid w:val="000E6685"/>
    <w:rsid w:val="000F0238"/>
    <w:rsid w:val="000F02E2"/>
    <w:rsid w:val="000F3C48"/>
    <w:rsid w:val="000F59E4"/>
    <w:rsid w:val="0010058A"/>
    <w:rsid w:val="001072EB"/>
    <w:rsid w:val="00110E64"/>
    <w:rsid w:val="00111BB6"/>
    <w:rsid w:val="00113CC8"/>
    <w:rsid w:val="0012066D"/>
    <w:rsid w:val="0012075A"/>
    <w:rsid w:val="00122FC1"/>
    <w:rsid w:val="00124F28"/>
    <w:rsid w:val="00140B7F"/>
    <w:rsid w:val="001556EA"/>
    <w:rsid w:val="00164E03"/>
    <w:rsid w:val="00166430"/>
    <w:rsid w:val="0016707E"/>
    <w:rsid w:val="0017348D"/>
    <w:rsid w:val="001755DF"/>
    <w:rsid w:val="00181622"/>
    <w:rsid w:val="00187123"/>
    <w:rsid w:val="00192029"/>
    <w:rsid w:val="001A1C31"/>
    <w:rsid w:val="001A30DC"/>
    <w:rsid w:val="001A6CE6"/>
    <w:rsid w:val="001B0133"/>
    <w:rsid w:val="001B07AC"/>
    <w:rsid w:val="001B4A26"/>
    <w:rsid w:val="001B7FBF"/>
    <w:rsid w:val="001C2196"/>
    <w:rsid w:val="001C4083"/>
    <w:rsid w:val="001C4306"/>
    <w:rsid w:val="001C65BB"/>
    <w:rsid w:val="001D0607"/>
    <w:rsid w:val="001D083A"/>
    <w:rsid w:val="001D51DB"/>
    <w:rsid w:val="001D6230"/>
    <w:rsid w:val="00200BAA"/>
    <w:rsid w:val="00205953"/>
    <w:rsid w:val="002059A5"/>
    <w:rsid w:val="00207055"/>
    <w:rsid w:val="002113FC"/>
    <w:rsid w:val="002137DC"/>
    <w:rsid w:val="00234C19"/>
    <w:rsid w:val="002410C4"/>
    <w:rsid w:val="00250D27"/>
    <w:rsid w:val="00275355"/>
    <w:rsid w:val="00275818"/>
    <w:rsid w:val="00292BD4"/>
    <w:rsid w:val="002A183D"/>
    <w:rsid w:val="002A36AB"/>
    <w:rsid w:val="002A57E9"/>
    <w:rsid w:val="002A6386"/>
    <w:rsid w:val="002B466A"/>
    <w:rsid w:val="002B4C3E"/>
    <w:rsid w:val="002B676D"/>
    <w:rsid w:val="002C0B4E"/>
    <w:rsid w:val="002C39A6"/>
    <w:rsid w:val="002C6ADA"/>
    <w:rsid w:val="002D5D31"/>
    <w:rsid w:val="002D5E4A"/>
    <w:rsid w:val="002D5F25"/>
    <w:rsid w:val="002E20CD"/>
    <w:rsid w:val="002E2C6A"/>
    <w:rsid w:val="002F4BB8"/>
    <w:rsid w:val="003025C3"/>
    <w:rsid w:val="00303D2C"/>
    <w:rsid w:val="00306CED"/>
    <w:rsid w:val="0031576E"/>
    <w:rsid w:val="003157A7"/>
    <w:rsid w:val="00322574"/>
    <w:rsid w:val="00325CEA"/>
    <w:rsid w:val="00330A36"/>
    <w:rsid w:val="003337AB"/>
    <w:rsid w:val="0033492D"/>
    <w:rsid w:val="003353BC"/>
    <w:rsid w:val="00340544"/>
    <w:rsid w:val="00345509"/>
    <w:rsid w:val="00345AE9"/>
    <w:rsid w:val="00346354"/>
    <w:rsid w:val="0035397C"/>
    <w:rsid w:val="00356882"/>
    <w:rsid w:val="00360069"/>
    <w:rsid w:val="00360209"/>
    <w:rsid w:val="00361677"/>
    <w:rsid w:val="003621B8"/>
    <w:rsid w:val="003642DD"/>
    <w:rsid w:val="00391FF0"/>
    <w:rsid w:val="00392CDF"/>
    <w:rsid w:val="00395024"/>
    <w:rsid w:val="003A76BD"/>
    <w:rsid w:val="003A7A3C"/>
    <w:rsid w:val="003B711A"/>
    <w:rsid w:val="003C5A5F"/>
    <w:rsid w:val="003D1359"/>
    <w:rsid w:val="003D6199"/>
    <w:rsid w:val="003D71EA"/>
    <w:rsid w:val="003D7361"/>
    <w:rsid w:val="003F5DC2"/>
    <w:rsid w:val="0040067E"/>
    <w:rsid w:val="00400C1C"/>
    <w:rsid w:val="0041078C"/>
    <w:rsid w:val="00436098"/>
    <w:rsid w:val="00436A7F"/>
    <w:rsid w:val="00437F45"/>
    <w:rsid w:val="00444625"/>
    <w:rsid w:val="00471717"/>
    <w:rsid w:val="004728F5"/>
    <w:rsid w:val="00486CAE"/>
    <w:rsid w:val="00497911"/>
    <w:rsid w:val="004B33EC"/>
    <w:rsid w:val="004C3DB5"/>
    <w:rsid w:val="004C4C72"/>
    <w:rsid w:val="004C5F30"/>
    <w:rsid w:val="004E3AF8"/>
    <w:rsid w:val="004E6E12"/>
    <w:rsid w:val="004F1E84"/>
    <w:rsid w:val="004F6F63"/>
    <w:rsid w:val="00512804"/>
    <w:rsid w:val="00512F4F"/>
    <w:rsid w:val="00522735"/>
    <w:rsid w:val="00522CC8"/>
    <w:rsid w:val="00531933"/>
    <w:rsid w:val="005324DB"/>
    <w:rsid w:val="005404CB"/>
    <w:rsid w:val="005445EB"/>
    <w:rsid w:val="0054717B"/>
    <w:rsid w:val="00550154"/>
    <w:rsid w:val="00550A6C"/>
    <w:rsid w:val="005550EB"/>
    <w:rsid w:val="005566AE"/>
    <w:rsid w:val="00560FC8"/>
    <w:rsid w:val="00563FEB"/>
    <w:rsid w:val="00574863"/>
    <w:rsid w:val="00576D2D"/>
    <w:rsid w:val="00577A5C"/>
    <w:rsid w:val="00584127"/>
    <w:rsid w:val="00586F0C"/>
    <w:rsid w:val="005905BB"/>
    <w:rsid w:val="00594FA0"/>
    <w:rsid w:val="005A10AE"/>
    <w:rsid w:val="005A4AFA"/>
    <w:rsid w:val="005A51C8"/>
    <w:rsid w:val="005D5416"/>
    <w:rsid w:val="005D6104"/>
    <w:rsid w:val="005E7C00"/>
    <w:rsid w:val="005F3228"/>
    <w:rsid w:val="006064B0"/>
    <w:rsid w:val="00612F3F"/>
    <w:rsid w:val="00615853"/>
    <w:rsid w:val="006158EF"/>
    <w:rsid w:val="00620652"/>
    <w:rsid w:val="006223B5"/>
    <w:rsid w:val="00624CA5"/>
    <w:rsid w:val="0063257D"/>
    <w:rsid w:val="00636CFE"/>
    <w:rsid w:val="00640C76"/>
    <w:rsid w:val="006442DB"/>
    <w:rsid w:val="00647577"/>
    <w:rsid w:val="0065109C"/>
    <w:rsid w:val="00651281"/>
    <w:rsid w:val="00662C73"/>
    <w:rsid w:val="006642CC"/>
    <w:rsid w:val="00672466"/>
    <w:rsid w:val="00675E03"/>
    <w:rsid w:val="006768A8"/>
    <w:rsid w:val="00676C1D"/>
    <w:rsid w:val="00677783"/>
    <w:rsid w:val="00681491"/>
    <w:rsid w:val="00693662"/>
    <w:rsid w:val="00694A03"/>
    <w:rsid w:val="00696223"/>
    <w:rsid w:val="00697A8B"/>
    <w:rsid w:val="006A5312"/>
    <w:rsid w:val="006B1623"/>
    <w:rsid w:val="006B1B23"/>
    <w:rsid w:val="006B62F7"/>
    <w:rsid w:val="006B68CB"/>
    <w:rsid w:val="006B785B"/>
    <w:rsid w:val="006D1009"/>
    <w:rsid w:val="006D7CA3"/>
    <w:rsid w:val="006E197B"/>
    <w:rsid w:val="006E3853"/>
    <w:rsid w:val="006F1211"/>
    <w:rsid w:val="006F5867"/>
    <w:rsid w:val="006F6969"/>
    <w:rsid w:val="00702F3D"/>
    <w:rsid w:val="00707E9E"/>
    <w:rsid w:val="007131AA"/>
    <w:rsid w:val="00720F8A"/>
    <w:rsid w:val="00723AC7"/>
    <w:rsid w:val="00723C19"/>
    <w:rsid w:val="00731B0D"/>
    <w:rsid w:val="00735666"/>
    <w:rsid w:val="0073713F"/>
    <w:rsid w:val="00742404"/>
    <w:rsid w:val="00743E44"/>
    <w:rsid w:val="007448A2"/>
    <w:rsid w:val="00747801"/>
    <w:rsid w:val="00750E96"/>
    <w:rsid w:val="00752D2E"/>
    <w:rsid w:val="00772BC2"/>
    <w:rsid w:val="00782F2B"/>
    <w:rsid w:val="00790329"/>
    <w:rsid w:val="00792DEA"/>
    <w:rsid w:val="007B727D"/>
    <w:rsid w:val="007D2DF3"/>
    <w:rsid w:val="007D4DC8"/>
    <w:rsid w:val="007E1240"/>
    <w:rsid w:val="0080356A"/>
    <w:rsid w:val="008122B9"/>
    <w:rsid w:val="008258C8"/>
    <w:rsid w:val="00825D7D"/>
    <w:rsid w:val="00833BB0"/>
    <w:rsid w:val="00834FA0"/>
    <w:rsid w:val="00840C4E"/>
    <w:rsid w:val="00843055"/>
    <w:rsid w:val="00850451"/>
    <w:rsid w:val="00854698"/>
    <w:rsid w:val="00854DC0"/>
    <w:rsid w:val="00855AC3"/>
    <w:rsid w:val="00873CBB"/>
    <w:rsid w:val="008759A3"/>
    <w:rsid w:val="00887C41"/>
    <w:rsid w:val="00891E59"/>
    <w:rsid w:val="008A7C9B"/>
    <w:rsid w:val="008B293B"/>
    <w:rsid w:val="008C6295"/>
    <w:rsid w:val="008C79E0"/>
    <w:rsid w:val="00903CCD"/>
    <w:rsid w:val="0093285B"/>
    <w:rsid w:val="0094017F"/>
    <w:rsid w:val="00947E5E"/>
    <w:rsid w:val="009503EE"/>
    <w:rsid w:val="00951A99"/>
    <w:rsid w:val="00952FCB"/>
    <w:rsid w:val="009563F7"/>
    <w:rsid w:val="00963935"/>
    <w:rsid w:val="0096632B"/>
    <w:rsid w:val="009666AC"/>
    <w:rsid w:val="009703BD"/>
    <w:rsid w:val="009721AC"/>
    <w:rsid w:val="00974EDA"/>
    <w:rsid w:val="00984342"/>
    <w:rsid w:val="0098605E"/>
    <w:rsid w:val="009862F1"/>
    <w:rsid w:val="00993362"/>
    <w:rsid w:val="009964C2"/>
    <w:rsid w:val="009A763A"/>
    <w:rsid w:val="009B3535"/>
    <w:rsid w:val="009B3A36"/>
    <w:rsid w:val="009B41C4"/>
    <w:rsid w:val="009B469C"/>
    <w:rsid w:val="009C2413"/>
    <w:rsid w:val="009C4644"/>
    <w:rsid w:val="009C6F3E"/>
    <w:rsid w:val="009C7DD4"/>
    <w:rsid w:val="009D0EFF"/>
    <w:rsid w:val="009D3406"/>
    <w:rsid w:val="009D65A8"/>
    <w:rsid w:val="009D6708"/>
    <w:rsid w:val="009E68CE"/>
    <w:rsid w:val="009F0981"/>
    <w:rsid w:val="009F45CA"/>
    <w:rsid w:val="00A04363"/>
    <w:rsid w:val="00A05CAD"/>
    <w:rsid w:val="00A06CD0"/>
    <w:rsid w:val="00A12203"/>
    <w:rsid w:val="00A252A8"/>
    <w:rsid w:val="00A364F1"/>
    <w:rsid w:val="00A40FDC"/>
    <w:rsid w:val="00A41A85"/>
    <w:rsid w:val="00A47C3A"/>
    <w:rsid w:val="00A53861"/>
    <w:rsid w:val="00A615C9"/>
    <w:rsid w:val="00A622F1"/>
    <w:rsid w:val="00A62FFC"/>
    <w:rsid w:val="00A71192"/>
    <w:rsid w:val="00A83836"/>
    <w:rsid w:val="00A842EE"/>
    <w:rsid w:val="00A8626A"/>
    <w:rsid w:val="00A969ED"/>
    <w:rsid w:val="00AA1841"/>
    <w:rsid w:val="00AB358A"/>
    <w:rsid w:val="00AC2081"/>
    <w:rsid w:val="00AD43C4"/>
    <w:rsid w:val="00AD7FCD"/>
    <w:rsid w:val="00AE119A"/>
    <w:rsid w:val="00AE1A25"/>
    <w:rsid w:val="00AE3DB1"/>
    <w:rsid w:val="00AE7FB4"/>
    <w:rsid w:val="00AF2C68"/>
    <w:rsid w:val="00B07C05"/>
    <w:rsid w:val="00B13876"/>
    <w:rsid w:val="00B13CB9"/>
    <w:rsid w:val="00B17B5A"/>
    <w:rsid w:val="00B2574D"/>
    <w:rsid w:val="00B26624"/>
    <w:rsid w:val="00B27036"/>
    <w:rsid w:val="00B367E9"/>
    <w:rsid w:val="00B503BA"/>
    <w:rsid w:val="00B56082"/>
    <w:rsid w:val="00B6259F"/>
    <w:rsid w:val="00B62AD9"/>
    <w:rsid w:val="00B73D77"/>
    <w:rsid w:val="00B75D20"/>
    <w:rsid w:val="00B873A3"/>
    <w:rsid w:val="00B878DC"/>
    <w:rsid w:val="00BA5755"/>
    <w:rsid w:val="00BA5764"/>
    <w:rsid w:val="00BA5787"/>
    <w:rsid w:val="00BA640A"/>
    <w:rsid w:val="00BA776E"/>
    <w:rsid w:val="00BC1C65"/>
    <w:rsid w:val="00BC7926"/>
    <w:rsid w:val="00BC7D6D"/>
    <w:rsid w:val="00BD2785"/>
    <w:rsid w:val="00BD679E"/>
    <w:rsid w:val="00BE3D8B"/>
    <w:rsid w:val="00C03C4A"/>
    <w:rsid w:val="00C049A5"/>
    <w:rsid w:val="00C222DD"/>
    <w:rsid w:val="00C279EE"/>
    <w:rsid w:val="00C32669"/>
    <w:rsid w:val="00C40B4B"/>
    <w:rsid w:val="00C419A9"/>
    <w:rsid w:val="00C50962"/>
    <w:rsid w:val="00C50BD6"/>
    <w:rsid w:val="00C50FBD"/>
    <w:rsid w:val="00C55AB5"/>
    <w:rsid w:val="00C562FA"/>
    <w:rsid w:val="00C67579"/>
    <w:rsid w:val="00C67634"/>
    <w:rsid w:val="00C6793E"/>
    <w:rsid w:val="00C70288"/>
    <w:rsid w:val="00C70496"/>
    <w:rsid w:val="00C7294D"/>
    <w:rsid w:val="00C7296D"/>
    <w:rsid w:val="00C76D1D"/>
    <w:rsid w:val="00C806AD"/>
    <w:rsid w:val="00C841CE"/>
    <w:rsid w:val="00C84353"/>
    <w:rsid w:val="00C84A27"/>
    <w:rsid w:val="00C91FBB"/>
    <w:rsid w:val="00C94D71"/>
    <w:rsid w:val="00C9583E"/>
    <w:rsid w:val="00C97BD1"/>
    <w:rsid w:val="00CA0EAF"/>
    <w:rsid w:val="00CA12E7"/>
    <w:rsid w:val="00CC19E9"/>
    <w:rsid w:val="00CC5052"/>
    <w:rsid w:val="00CD0764"/>
    <w:rsid w:val="00CD222B"/>
    <w:rsid w:val="00CF18A3"/>
    <w:rsid w:val="00CF5D66"/>
    <w:rsid w:val="00D03633"/>
    <w:rsid w:val="00D03E69"/>
    <w:rsid w:val="00D14076"/>
    <w:rsid w:val="00D16B6C"/>
    <w:rsid w:val="00D20793"/>
    <w:rsid w:val="00D20EC6"/>
    <w:rsid w:val="00D25E65"/>
    <w:rsid w:val="00D265C2"/>
    <w:rsid w:val="00D33470"/>
    <w:rsid w:val="00D37738"/>
    <w:rsid w:val="00D43FC4"/>
    <w:rsid w:val="00D441A6"/>
    <w:rsid w:val="00D4462D"/>
    <w:rsid w:val="00D47A1C"/>
    <w:rsid w:val="00D504C8"/>
    <w:rsid w:val="00D52F22"/>
    <w:rsid w:val="00D54D95"/>
    <w:rsid w:val="00D554FA"/>
    <w:rsid w:val="00D627FE"/>
    <w:rsid w:val="00D63A14"/>
    <w:rsid w:val="00D64B6C"/>
    <w:rsid w:val="00D773FC"/>
    <w:rsid w:val="00D848E0"/>
    <w:rsid w:val="00D86708"/>
    <w:rsid w:val="00D87A86"/>
    <w:rsid w:val="00D936DE"/>
    <w:rsid w:val="00DA661E"/>
    <w:rsid w:val="00DB73C9"/>
    <w:rsid w:val="00DD593C"/>
    <w:rsid w:val="00DE1589"/>
    <w:rsid w:val="00DE33A3"/>
    <w:rsid w:val="00DE5288"/>
    <w:rsid w:val="00DF1D14"/>
    <w:rsid w:val="00DF411A"/>
    <w:rsid w:val="00DF4164"/>
    <w:rsid w:val="00DF4191"/>
    <w:rsid w:val="00DF74E0"/>
    <w:rsid w:val="00E16C44"/>
    <w:rsid w:val="00E23224"/>
    <w:rsid w:val="00E437C6"/>
    <w:rsid w:val="00E46FE8"/>
    <w:rsid w:val="00E50F8A"/>
    <w:rsid w:val="00E530A6"/>
    <w:rsid w:val="00E57773"/>
    <w:rsid w:val="00E73830"/>
    <w:rsid w:val="00E757CA"/>
    <w:rsid w:val="00E76825"/>
    <w:rsid w:val="00E77B3F"/>
    <w:rsid w:val="00E844B2"/>
    <w:rsid w:val="00E9052C"/>
    <w:rsid w:val="00EA7CBC"/>
    <w:rsid w:val="00EB3BE1"/>
    <w:rsid w:val="00EB56A9"/>
    <w:rsid w:val="00EC3A5A"/>
    <w:rsid w:val="00EC4E45"/>
    <w:rsid w:val="00ED206D"/>
    <w:rsid w:val="00ED7FFA"/>
    <w:rsid w:val="00EE4DEB"/>
    <w:rsid w:val="00EF2104"/>
    <w:rsid w:val="00EF23E7"/>
    <w:rsid w:val="00EF38A1"/>
    <w:rsid w:val="00EF45F3"/>
    <w:rsid w:val="00EF727A"/>
    <w:rsid w:val="00F0007C"/>
    <w:rsid w:val="00F0239A"/>
    <w:rsid w:val="00F066B4"/>
    <w:rsid w:val="00F07FC8"/>
    <w:rsid w:val="00F1432F"/>
    <w:rsid w:val="00F2052D"/>
    <w:rsid w:val="00F25F8C"/>
    <w:rsid w:val="00F34569"/>
    <w:rsid w:val="00F47279"/>
    <w:rsid w:val="00F61A80"/>
    <w:rsid w:val="00F652BC"/>
    <w:rsid w:val="00F741B5"/>
    <w:rsid w:val="00F953A7"/>
    <w:rsid w:val="00FA6394"/>
    <w:rsid w:val="00FA77D8"/>
    <w:rsid w:val="00FB78EC"/>
    <w:rsid w:val="00FC6E36"/>
    <w:rsid w:val="00FD0DF3"/>
    <w:rsid w:val="00FD0F82"/>
    <w:rsid w:val="00FD6B25"/>
    <w:rsid w:val="00FE4A2C"/>
    <w:rsid w:val="00FE4A98"/>
    <w:rsid w:val="00FF07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696223"/>
    <w:pPr>
      <w:spacing w:after="80" w:line="240" w:lineRule="auto"/>
    </w:pPr>
    <w:rPr>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0C335C"/>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0C335C"/>
    <w:rPr>
      <w:rFonts w:asciiTheme="minorHAnsi" w:eastAsiaTheme="minorEastAsia" w:hAnsiTheme="minorHAnsi" w:cstheme="minorHAnsi"/>
      <w:b/>
      <w:bCs/>
      <w:sz w:val="28"/>
      <w:szCs w:val="28"/>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6D1009"/>
    <w:pPr>
      <w:jc w:val="left"/>
    </w:pPr>
    <w:rPr>
      <w:rFonts w:asciiTheme="minorHAnsi" w:hAnsiTheme="minorHAnsi"/>
    </w:rPr>
  </w:style>
  <w:style w:type="character" w:customStyle="1" w:styleId="bodytextChar">
    <w:name w:val="body text Char"/>
    <w:basedOn w:val="DefaultParagraphFont"/>
    <w:link w:val="BodyText1"/>
    <w:rsid w:val="006D1009"/>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qFormat/>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6D1009"/>
    <w:pPr>
      <w:spacing w:line="360" w:lineRule="exact"/>
      <w:ind w:left="270"/>
      <w:jc w:val="left"/>
    </w:pPr>
    <w:rPr>
      <w:sz w:val="36"/>
      <w:szCs w:val="36"/>
    </w:rPr>
  </w:style>
  <w:style w:type="paragraph" w:customStyle="1" w:styleId="Disclaimer">
    <w:name w:val="Disclaimer"/>
    <w:basedOn w:val="Normal"/>
    <w:qFormat/>
    <w:rsid w:val="00C94D71"/>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EF727A"/>
    <w:rPr>
      <w:color w:val="636669" w:themeColor="followedHyperlink"/>
      <w:u w:val="single"/>
    </w:rPr>
  </w:style>
  <w:style w:type="character" w:styleId="PlaceholderText">
    <w:name w:val="Placeholder Text"/>
    <w:basedOn w:val="DefaultParagraphFont"/>
    <w:uiPriority w:val="99"/>
    <w:semiHidden/>
    <w:rsid w:val="00CF5D6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as1@uiowa.edu" TargetMode="External"/><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corliss/OneDrive%20-%20University%20of%20Iowa/WFH%20Spring%202020/Brand%20Files/IOWA-StylizedWordDoc-Template.dotx" TargetMode="External"/></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IOWA-StylizedWordDoc-Template.dotx</Template>
  <TotalTime>66</TotalTime>
  <Pages>3</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Links>
    <vt:vector size="54" baseType="variant">
      <vt:variant>
        <vt:i4>1835057</vt:i4>
      </vt:variant>
      <vt:variant>
        <vt:i4>50</vt:i4>
      </vt:variant>
      <vt:variant>
        <vt:i4>0</vt:i4>
      </vt:variant>
      <vt:variant>
        <vt:i4>5</vt:i4>
      </vt:variant>
      <vt:variant>
        <vt:lpwstr/>
      </vt:variant>
      <vt:variant>
        <vt:lpwstr>_Toc23287767</vt:lpwstr>
      </vt:variant>
      <vt:variant>
        <vt:i4>1900593</vt:i4>
      </vt:variant>
      <vt:variant>
        <vt:i4>44</vt:i4>
      </vt:variant>
      <vt:variant>
        <vt:i4>0</vt:i4>
      </vt:variant>
      <vt:variant>
        <vt:i4>5</vt:i4>
      </vt:variant>
      <vt:variant>
        <vt:lpwstr/>
      </vt:variant>
      <vt:variant>
        <vt:lpwstr>_Toc23287766</vt:lpwstr>
      </vt:variant>
      <vt:variant>
        <vt:i4>1966129</vt:i4>
      </vt:variant>
      <vt:variant>
        <vt:i4>38</vt:i4>
      </vt:variant>
      <vt:variant>
        <vt:i4>0</vt:i4>
      </vt:variant>
      <vt:variant>
        <vt:i4>5</vt:i4>
      </vt:variant>
      <vt:variant>
        <vt:lpwstr/>
      </vt:variant>
      <vt:variant>
        <vt:lpwstr>_Toc23287765</vt:lpwstr>
      </vt:variant>
      <vt:variant>
        <vt:i4>2031665</vt:i4>
      </vt:variant>
      <vt:variant>
        <vt:i4>32</vt:i4>
      </vt:variant>
      <vt:variant>
        <vt:i4>0</vt:i4>
      </vt:variant>
      <vt:variant>
        <vt:i4>5</vt:i4>
      </vt:variant>
      <vt:variant>
        <vt:lpwstr/>
      </vt:variant>
      <vt:variant>
        <vt:lpwstr>_Toc23287764</vt:lpwstr>
      </vt:variant>
      <vt:variant>
        <vt:i4>1572913</vt:i4>
      </vt:variant>
      <vt:variant>
        <vt:i4>26</vt:i4>
      </vt:variant>
      <vt:variant>
        <vt:i4>0</vt:i4>
      </vt:variant>
      <vt:variant>
        <vt:i4>5</vt:i4>
      </vt:variant>
      <vt:variant>
        <vt:lpwstr/>
      </vt:variant>
      <vt:variant>
        <vt:lpwstr>_Toc23287763</vt:lpwstr>
      </vt:variant>
      <vt:variant>
        <vt:i4>1638449</vt:i4>
      </vt:variant>
      <vt:variant>
        <vt:i4>20</vt:i4>
      </vt:variant>
      <vt:variant>
        <vt:i4>0</vt:i4>
      </vt:variant>
      <vt:variant>
        <vt:i4>5</vt:i4>
      </vt:variant>
      <vt:variant>
        <vt:lpwstr/>
      </vt:variant>
      <vt:variant>
        <vt:lpwstr>_Toc23287762</vt:lpwstr>
      </vt:variant>
      <vt:variant>
        <vt:i4>1703985</vt:i4>
      </vt:variant>
      <vt:variant>
        <vt:i4>14</vt:i4>
      </vt:variant>
      <vt:variant>
        <vt:i4>0</vt:i4>
      </vt:variant>
      <vt:variant>
        <vt:i4>5</vt:i4>
      </vt:variant>
      <vt:variant>
        <vt:lpwstr/>
      </vt:variant>
      <vt:variant>
        <vt:lpwstr>_Toc23287761</vt:lpwstr>
      </vt:variant>
      <vt:variant>
        <vt:i4>1769521</vt:i4>
      </vt:variant>
      <vt:variant>
        <vt:i4>8</vt:i4>
      </vt:variant>
      <vt:variant>
        <vt:i4>0</vt:i4>
      </vt:variant>
      <vt:variant>
        <vt:i4>5</vt:i4>
      </vt:variant>
      <vt:variant>
        <vt:lpwstr/>
      </vt:variant>
      <vt:variant>
        <vt:lpwstr>_Toc23287760</vt:lpwstr>
      </vt:variant>
      <vt:variant>
        <vt:i4>1179698</vt:i4>
      </vt:variant>
      <vt:variant>
        <vt:i4>2</vt:i4>
      </vt:variant>
      <vt:variant>
        <vt:i4>0</vt:i4>
      </vt:variant>
      <vt:variant>
        <vt:i4>5</vt:i4>
      </vt:variant>
      <vt:variant>
        <vt:lpwstr/>
      </vt:variant>
      <vt:variant>
        <vt:lpwstr>_Toc23287759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Spengler, Rachel M</cp:lastModifiedBy>
  <cp:revision>4</cp:revision>
  <cp:lastPrinted>2021-01-18T03:13:00Z</cp:lastPrinted>
  <dcterms:created xsi:type="dcterms:W3CDTF">2026-09-30T19:51:00Z</dcterms:created>
  <dcterms:modified xsi:type="dcterms:W3CDTF">2026-10-01T14:21:00Z</dcterms:modified>
  <cp:contentStatus/>
</cp:coreProperties>
</file>